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3FF58" w14:textId="77777777" w:rsidR="00610640" w:rsidRPr="00610640" w:rsidRDefault="00610640">
      <w:pPr>
        <w:spacing w:after="0" w:line="240" w:lineRule="auto"/>
        <w:rPr>
          <w:rFonts w:ascii="Montserrat H" w:hAnsi="Montserrat H"/>
          <w:sz w:val="52"/>
          <w:szCs w:val="52"/>
        </w:rPr>
      </w:pPr>
      <w:bookmarkStart w:id="0" w:name="_Toc212465199"/>
      <w:r w:rsidRPr="00610640">
        <w:rPr>
          <w:rFonts w:ascii="Montserrat H" w:hAnsi="Montserrat H"/>
          <w:color w:val="E55C43" w:themeColor="accent1"/>
          <w:sz w:val="52"/>
          <w:szCs w:val="52"/>
        </w:rPr>
        <w:t>Dialogværktøj</w:t>
      </w:r>
    </w:p>
    <w:p w14:paraId="1B1ABF82" w14:textId="74956F87" w:rsidR="00610640" w:rsidRDefault="00743EDF">
      <w:pPr>
        <w:spacing w:after="0" w:line="240" w:lineRule="auto"/>
        <w:rPr>
          <w:rFonts w:ascii="Montserrat H" w:hAnsi="Montserrat H"/>
          <w:sz w:val="32"/>
          <w:szCs w:val="32"/>
        </w:rPr>
      </w:pPr>
      <w:r>
        <w:rPr>
          <w:rFonts w:ascii="Montserrat H" w:hAnsi="Montserrat H"/>
          <w:sz w:val="32"/>
          <w:szCs w:val="32"/>
        </w:rPr>
        <w:t>Pædagogisk assistent EUX Velfærd</w:t>
      </w:r>
    </w:p>
    <w:p w14:paraId="44EEB538" w14:textId="77777777" w:rsidR="00610640" w:rsidRDefault="00610640">
      <w:pPr>
        <w:spacing w:after="0" w:line="240" w:lineRule="auto"/>
        <w:rPr>
          <w:rFonts w:ascii="Montserrat H" w:hAnsi="Montserrat H"/>
          <w:sz w:val="32"/>
          <w:szCs w:val="32"/>
        </w:rPr>
      </w:pPr>
    </w:p>
    <w:p w14:paraId="180D2B07" w14:textId="77777777" w:rsidR="00610640" w:rsidRDefault="00610640">
      <w:pPr>
        <w:spacing w:after="0" w:line="240" w:lineRule="auto"/>
        <w:rPr>
          <w:rFonts w:ascii="Montserrat" w:hAnsi="Montserrat"/>
          <w:sz w:val="32"/>
          <w:szCs w:val="32"/>
        </w:rPr>
      </w:pPr>
      <w:r>
        <w:rPr>
          <w:rFonts w:ascii="Montserrat" w:hAnsi="Montserrat"/>
          <w:noProof/>
          <w:sz w:val="32"/>
          <w:szCs w:val="32"/>
        </w:rPr>
        <w:drawing>
          <wp:inline distT="0" distB="0" distL="0" distR="0" wp14:anchorId="68BE30C4" wp14:editId="34A13B80">
            <wp:extent cx="5759450" cy="3861435"/>
            <wp:effectExtent l="0" t="0" r="0" b="5715"/>
            <wp:docPr id="795504034" name="Billede 1" descr="Et billede, der indeholder logo, Font/skrifttype, tekst, Grafik&#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04034" name="Billede 1" descr="Et billede, der indeholder logo, Font/skrifttype, tekst, Grafik&#10;&#10;Indhold genereret af kunstig intelligens kan være forkert."/>
                    <pic:cNvPicPr/>
                  </pic:nvPicPr>
                  <pic:blipFill>
                    <a:blip r:embed="rId11">
                      <a:extLst>
                        <a:ext uri="{28A0092B-C50C-407E-A947-70E740481C1C}">
                          <a14:useLocalDpi xmlns:a14="http://schemas.microsoft.com/office/drawing/2010/main" val="0"/>
                        </a:ext>
                      </a:extLst>
                    </a:blip>
                    <a:stretch>
                      <a:fillRect/>
                    </a:stretch>
                  </pic:blipFill>
                  <pic:spPr>
                    <a:xfrm>
                      <a:off x="0" y="0"/>
                      <a:ext cx="5759450" cy="3861435"/>
                    </a:xfrm>
                    <a:prstGeom prst="rect">
                      <a:avLst/>
                    </a:prstGeom>
                  </pic:spPr>
                </pic:pic>
              </a:graphicData>
            </a:graphic>
          </wp:inline>
        </w:drawing>
      </w:r>
    </w:p>
    <w:p w14:paraId="2D53C9F1" w14:textId="77777777" w:rsidR="00610640" w:rsidRDefault="00610640">
      <w:pPr>
        <w:spacing w:after="0" w:line="240" w:lineRule="auto"/>
        <w:rPr>
          <w:rFonts w:ascii="Montserrat" w:hAnsi="Montserrat"/>
          <w:sz w:val="32"/>
          <w:szCs w:val="32"/>
        </w:rPr>
      </w:pPr>
    </w:p>
    <w:p w14:paraId="52B75ABB" w14:textId="13560112" w:rsidR="719FB0EE" w:rsidRDefault="719FB0EE" w:rsidP="1D84AF25">
      <w:pPr>
        <w:pStyle w:val="Version"/>
        <w:rPr>
          <w:rFonts w:eastAsia="Roboto" w:cs="Roboto"/>
          <w:szCs w:val="20"/>
        </w:rPr>
      </w:pPr>
      <w:r w:rsidRPr="1D84AF25">
        <w:rPr>
          <w:rFonts w:eastAsia="Roboto" w:cs="Roboto"/>
          <w:szCs w:val="20"/>
        </w:rPr>
        <w:t>Kære Elev</w:t>
      </w:r>
    </w:p>
    <w:p w14:paraId="7307D2A8" w14:textId="1C3A14EB" w:rsidR="719FB0EE" w:rsidRDefault="719FB0EE" w:rsidP="1D84AF25">
      <w:pPr>
        <w:spacing w:after="0"/>
        <w:rPr>
          <w:rFonts w:eastAsia="Roboto" w:cs="Roboto"/>
          <w:color w:val="2D3150"/>
          <w:szCs w:val="20"/>
        </w:rPr>
      </w:pPr>
      <w:r w:rsidRPr="1D84AF25">
        <w:rPr>
          <w:rFonts w:eastAsia="Roboto" w:cs="Roboto"/>
          <w:b/>
          <w:bCs/>
          <w:color w:val="2D3150"/>
          <w:szCs w:val="20"/>
        </w:rPr>
        <w:t xml:space="preserve">Dette er dit dialogværktøj. Her kan du beskrive din faglige motivation, dine styrker, det du synes er spændende og det der udfordrer dig. Du kan bruge det, når du skal tale med din underviser og oplæringsvejleder om din uddannelse. </w:t>
      </w:r>
    </w:p>
    <w:p w14:paraId="6E060F37" w14:textId="4D431631" w:rsidR="719FB0EE" w:rsidRDefault="719FB0EE" w:rsidP="1D84AF25">
      <w:pPr>
        <w:spacing w:after="0"/>
        <w:rPr>
          <w:rFonts w:eastAsia="Roboto" w:cs="Roboto"/>
          <w:color w:val="2D3150"/>
          <w:szCs w:val="20"/>
        </w:rPr>
      </w:pPr>
      <w:r w:rsidRPr="1D84AF25">
        <w:rPr>
          <w:rFonts w:eastAsia="Roboto" w:cs="Roboto"/>
          <w:b/>
          <w:bCs/>
          <w:color w:val="2D3150"/>
          <w:szCs w:val="20"/>
        </w:rPr>
        <w:t xml:space="preserve"> </w:t>
      </w:r>
    </w:p>
    <w:p w14:paraId="48BAEED0" w14:textId="7DAB0AD9" w:rsidR="719FB0EE" w:rsidRDefault="719FB0EE" w:rsidP="1D84AF25">
      <w:pPr>
        <w:spacing w:after="0"/>
        <w:rPr>
          <w:rFonts w:eastAsia="Roboto" w:cs="Roboto"/>
          <w:color w:val="2D3150"/>
          <w:szCs w:val="20"/>
        </w:rPr>
      </w:pPr>
      <w:r w:rsidRPr="1D84AF25">
        <w:rPr>
          <w:rFonts w:eastAsia="Roboto" w:cs="Roboto"/>
          <w:b/>
          <w:bCs/>
          <w:color w:val="2D3150"/>
          <w:szCs w:val="20"/>
        </w:rPr>
        <w:t>Du skal udfylde det, når du afslutter en skoleperiode - som forberedelse til dit oplæringsforløb. Du skal også udfylde det, når du afslutter i oplæring – som forberedelse til dit næste skoleforløb. Dialogværktøjet skal du tage med til din opstartssamtale i oplæringen – og når du kommer tilbage på skolen.</w:t>
      </w:r>
    </w:p>
    <w:p w14:paraId="0C9ABE96" w14:textId="72052789" w:rsidR="719FB0EE" w:rsidRDefault="719FB0EE" w:rsidP="1D84AF25">
      <w:pPr>
        <w:spacing w:after="0"/>
        <w:rPr>
          <w:rFonts w:eastAsia="Roboto" w:cs="Roboto"/>
          <w:color w:val="2D3150"/>
          <w:szCs w:val="20"/>
        </w:rPr>
      </w:pPr>
      <w:r w:rsidRPr="1D84AF25">
        <w:rPr>
          <w:rFonts w:eastAsia="Roboto" w:cs="Roboto"/>
          <w:b/>
          <w:bCs/>
          <w:color w:val="2D3150"/>
          <w:szCs w:val="20"/>
        </w:rPr>
        <w:t xml:space="preserve"> </w:t>
      </w:r>
    </w:p>
    <w:p w14:paraId="71CBA437" w14:textId="0F022463" w:rsidR="719FB0EE" w:rsidRDefault="719FB0EE" w:rsidP="1D84AF25">
      <w:pPr>
        <w:spacing w:after="0"/>
        <w:rPr>
          <w:rFonts w:eastAsia="Roboto" w:cs="Roboto"/>
          <w:color w:val="2D3150"/>
          <w:szCs w:val="20"/>
        </w:rPr>
      </w:pPr>
      <w:r w:rsidRPr="1D84AF25">
        <w:rPr>
          <w:rFonts w:eastAsia="Roboto" w:cs="Roboto"/>
          <w:b/>
          <w:bCs/>
          <w:color w:val="2D3150"/>
          <w:szCs w:val="20"/>
        </w:rPr>
        <w:t xml:space="preserve">Værktøjet er udarbejdet af skolen, kommunerne, Region Hovedstaden og FOA. </w:t>
      </w:r>
    </w:p>
    <w:p w14:paraId="56E90584" w14:textId="01F142DE" w:rsidR="1D84AF25" w:rsidRDefault="1D84AF25" w:rsidP="1D84AF25">
      <w:pPr>
        <w:pStyle w:val="Version"/>
        <w:rPr>
          <w:rFonts w:eastAsia="Roboto" w:cs="Roboto"/>
          <w:b w:val="0"/>
          <w:bCs w:val="0"/>
          <w:color w:val="2D3B50" w:themeColor="text2"/>
          <w:szCs w:val="20"/>
        </w:rPr>
      </w:pPr>
    </w:p>
    <w:p w14:paraId="45ABCFBF" w14:textId="44C09F94" w:rsidR="00610640" w:rsidRPr="007E4BE0" w:rsidRDefault="00610640" w:rsidP="00610640">
      <w:r w:rsidRPr="00193279">
        <w:t>SOSU H</w:t>
      </w:r>
    </w:p>
    <w:p w14:paraId="109B530D" w14:textId="01012341" w:rsidR="00610640" w:rsidRDefault="00AF5531" w:rsidP="00AF5531">
      <w:pPr>
        <w:spacing w:after="0" w:line="240" w:lineRule="auto"/>
        <w:jc w:val="right"/>
        <w:rPr>
          <w:highlight w:val="yellow"/>
        </w:rPr>
      </w:pPr>
      <w:hyperlink r:id="rId12" w:history="1">
        <w:r w:rsidRPr="004E2D6A">
          <w:rPr>
            <w:rStyle w:val="Hyperlink"/>
          </w:rPr>
          <w:t>Link</w:t>
        </w:r>
        <w:r w:rsidRPr="004E2D6A">
          <w:rPr>
            <w:rStyle w:val="Hyperlink"/>
          </w:rPr>
          <w:t xml:space="preserve"> </w:t>
        </w:r>
        <w:r w:rsidRPr="004E2D6A">
          <w:rPr>
            <w:rStyle w:val="Hyperlink"/>
          </w:rPr>
          <w:t>til LUP</w:t>
        </w:r>
        <w:r w:rsidRPr="004E2D6A">
          <w:rPr>
            <w:rStyle w:val="Hyperlink"/>
          </w:rPr>
          <w:t xml:space="preserve"> </w:t>
        </w:r>
        <w:r w:rsidRPr="004E2D6A">
          <w:rPr>
            <w:rStyle w:val="Hyperlink"/>
          </w:rPr>
          <w:t>S</w:t>
        </w:r>
        <w:r w:rsidRPr="004E2D6A">
          <w:rPr>
            <w:rStyle w:val="Hyperlink"/>
          </w:rPr>
          <w:t>O</w:t>
        </w:r>
        <w:r w:rsidRPr="004E2D6A">
          <w:rPr>
            <w:rStyle w:val="Hyperlink"/>
          </w:rPr>
          <w:t>S</w:t>
        </w:r>
        <w:r w:rsidRPr="004E2D6A">
          <w:rPr>
            <w:rStyle w:val="Hyperlink"/>
          </w:rPr>
          <w:t>U</w:t>
        </w:r>
        <w:r w:rsidRPr="004E2D6A">
          <w:rPr>
            <w:rStyle w:val="Hyperlink"/>
          </w:rPr>
          <w:t xml:space="preserve"> H</w:t>
        </w:r>
      </w:hyperlink>
      <w:r w:rsidR="00610640">
        <w:rPr>
          <w:highlight w:val="yellow"/>
        </w:rPr>
        <w:br w:type="page"/>
      </w:r>
    </w:p>
    <w:p w14:paraId="5EAA8D77" w14:textId="77777777" w:rsidR="00A31B84" w:rsidRDefault="00535A24">
      <w:pPr>
        <w:spacing w:after="0" w:line="240" w:lineRule="auto"/>
        <w:rPr>
          <w:noProof/>
        </w:rPr>
      </w:pPr>
      <w:r w:rsidRPr="00535A24">
        <w:rPr>
          <w:b/>
          <w:bCs/>
          <w:sz w:val="24"/>
        </w:rPr>
        <w:lastRenderedPageBreak/>
        <w:t>Indholdsfortegnelse</w:t>
      </w:r>
      <w:r w:rsidRPr="00535A24">
        <w:rPr>
          <w:b/>
          <w:bCs/>
          <w:sz w:val="24"/>
        </w:rPr>
        <w:fldChar w:fldCharType="begin"/>
      </w:r>
      <w:r w:rsidRPr="00535A24">
        <w:rPr>
          <w:b/>
          <w:bCs/>
          <w:sz w:val="24"/>
        </w:rPr>
        <w:instrText xml:space="preserve"> TOC \o "1-1" \h \z \u </w:instrText>
      </w:r>
      <w:r w:rsidRPr="00535A24">
        <w:rPr>
          <w:b/>
          <w:bCs/>
          <w:sz w:val="24"/>
        </w:rPr>
        <w:fldChar w:fldCharType="separate"/>
      </w:r>
    </w:p>
    <w:p w14:paraId="564556F6" w14:textId="1D0E78B8" w:rsidR="00A31B84" w:rsidRDefault="00A31B84">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9470128" w:history="1">
        <w:r w:rsidRPr="00221573">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221573">
          <w:rPr>
            <w:rStyle w:val="Hyperlink"/>
            <w:noProof/>
          </w:rPr>
          <w:t>Vigtige fagbegreber</w:t>
        </w:r>
        <w:r>
          <w:rPr>
            <w:noProof/>
            <w:webHidden/>
          </w:rPr>
          <w:tab/>
        </w:r>
        <w:r>
          <w:rPr>
            <w:noProof/>
            <w:webHidden/>
          </w:rPr>
          <w:fldChar w:fldCharType="begin"/>
        </w:r>
        <w:r>
          <w:rPr>
            <w:noProof/>
            <w:webHidden/>
          </w:rPr>
          <w:instrText xml:space="preserve"> PAGEREF _Toc229470128 \h </w:instrText>
        </w:r>
        <w:r>
          <w:rPr>
            <w:noProof/>
            <w:webHidden/>
          </w:rPr>
        </w:r>
        <w:r>
          <w:rPr>
            <w:noProof/>
            <w:webHidden/>
          </w:rPr>
          <w:fldChar w:fldCharType="separate"/>
        </w:r>
        <w:r>
          <w:rPr>
            <w:noProof/>
            <w:webHidden/>
          </w:rPr>
          <w:t>3</w:t>
        </w:r>
        <w:r>
          <w:rPr>
            <w:noProof/>
            <w:webHidden/>
          </w:rPr>
          <w:fldChar w:fldCharType="end"/>
        </w:r>
      </w:hyperlink>
    </w:p>
    <w:p w14:paraId="3D25F4D5" w14:textId="7E48B0F6" w:rsidR="00A31B84" w:rsidRDefault="00A31B84">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9470129" w:history="1">
        <w:r w:rsidRPr="00221573">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221573">
          <w:rPr>
            <w:rStyle w:val="Hyperlink"/>
            <w:noProof/>
          </w:rPr>
          <w:t>Skoleperiode 1</w:t>
        </w:r>
        <w:r>
          <w:rPr>
            <w:noProof/>
            <w:webHidden/>
          </w:rPr>
          <w:tab/>
        </w:r>
        <w:r>
          <w:rPr>
            <w:noProof/>
            <w:webHidden/>
          </w:rPr>
          <w:fldChar w:fldCharType="begin"/>
        </w:r>
        <w:r>
          <w:rPr>
            <w:noProof/>
            <w:webHidden/>
          </w:rPr>
          <w:instrText xml:space="preserve"> PAGEREF _Toc229470129 \h </w:instrText>
        </w:r>
        <w:r>
          <w:rPr>
            <w:noProof/>
            <w:webHidden/>
          </w:rPr>
        </w:r>
        <w:r>
          <w:rPr>
            <w:noProof/>
            <w:webHidden/>
          </w:rPr>
          <w:fldChar w:fldCharType="separate"/>
        </w:r>
        <w:r>
          <w:rPr>
            <w:noProof/>
            <w:webHidden/>
          </w:rPr>
          <w:t>5</w:t>
        </w:r>
        <w:r>
          <w:rPr>
            <w:noProof/>
            <w:webHidden/>
          </w:rPr>
          <w:fldChar w:fldCharType="end"/>
        </w:r>
      </w:hyperlink>
    </w:p>
    <w:p w14:paraId="742E6492" w14:textId="025E1F3E" w:rsidR="00A31B84" w:rsidRDefault="00A31B84">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9470130" w:history="1">
        <w:r w:rsidRPr="00221573">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221573">
          <w:rPr>
            <w:rStyle w:val="Hyperlink"/>
            <w:noProof/>
          </w:rPr>
          <w:t>Oplæringsperiode 1</w:t>
        </w:r>
        <w:r>
          <w:rPr>
            <w:noProof/>
            <w:webHidden/>
          </w:rPr>
          <w:tab/>
        </w:r>
        <w:r>
          <w:rPr>
            <w:noProof/>
            <w:webHidden/>
          </w:rPr>
          <w:fldChar w:fldCharType="begin"/>
        </w:r>
        <w:r>
          <w:rPr>
            <w:noProof/>
            <w:webHidden/>
          </w:rPr>
          <w:instrText xml:space="preserve"> PAGEREF _Toc229470130 \h </w:instrText>
        </w:r>
        <w:r>
          <w:rPr>
            <w:noProof/>
            <w:webHidden/>
          </w:rPr>
        </w:r>
        <w:r>
          <w:rPr>
            <w:noProof/>
            <w:webHidden/>
          </w:rPr>
          <w:fldChar w:fldCharType="separate"/>
        </w:r>
        <w:r>
          <w:rPr>
            <w:noProof/>
            <w:webHidden/>
          </w:rPr>
          <w:t>6</w:t>
        </w:r>
        <w:r>
          <w:rPr>
            <w:noProof/>
            <w:webHidden/>
          </w:rPr>
          <w:fldChar w:fldCharType="end"/>
        </w:r>
      </w:hyperlink>
    </w:p>
    <w:p w14:paraId="32D52309" w14:textId="30BB00D6" w:rsidR="00A31B84" w:rsidRDefault="00A31B84">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9470131" w:history="1">
        <w:r w:rsidRPr="00221573">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221573">
          <w:rPr>
            <w:rStyle w:val="Hyperlink"/>
            <w:noProof/>
          </w:rPr>
          <w:t>Skoleperiode 2A</w:t>
        </w:r>
        <w:r>
          <w:rPr>
            <w:noProof/>
            <w:webHidden/>
          </w:rPr>
          <w:tab/>
        </w:r>
        <w:r>
          <w:rPr>
            <w:noProof/>
            <w:webHidden/>
          </w:rPr>
          <w:fldChar w:fldCharType="begin"/>
        </w:r>
        <w:r>
          <w:rPr>
            <w:noProof/>
            <w:webHidden/>
          </w:rPr>
          <w:instrText xml:space="preserve"> PAGEREF _Toc229470131 \h </w:instrText>
        </w:r>
        <w:r>
          <w:rPr>
            <w:noProof/>
            <w:webHidden/>
          </w:rPr>
        </w:r>
        <w:r>
          <w:rPr>
            <w:noProof/>
            <w:webHidden/>
          </w:rPr>
          <w:fldChar w:fldCharType="separate"/>
        </w:r>
        <w:r>
          <w:rPr>
            <w:noProof/>
            <w:webHidden/>
          </w:rPr>
          <w:t>7</w:t>
        </w:r>
        <w:r>
          <w:rPr>
            <w:noProof/>
            <w:webHidden/>
          </w:rPr>
          <w:fldChar w:fldCharType="end"/>
        </w:r>
      </w:hyperlink>
    </w:p>
    <w:p w14:paraId="35ADDC9F" w14:textId="77B37E97" w:rsidR="00A31B84" w:rsidRDefault="00A31B84">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9470132" w:history="1">
        <w:r w:rsidRPr="00221573">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221573">
          <w:rPr>
            <w:rStyle w:val="Hyperlink"/>
            <w:noProof/>
          </w:rPr>
          <w:t>Oplæringsperiode 2A</w:t>
        </w:r>
        <w:r>
          <w:rPr>
            <w:noProof/>
            <w:webHidden/>
          </w:rPr>
          <w:tab/>
        </w:r>
        <w:r>
          <w:rPr>
            <w:noProof/>
            <w:webHidden/>
          </w:rPr>
          <w:fldChar w:fldCharType="begin"/>
        </w:r>
        <w:r>
          <w:rPr>
            <w:noProof/>
            <w:webHidden/>
          </w:rPr>
          <w:instrText xml:space="preserve"> PAGEREF _Toc229470132 \h </w:instrText>
        </w:r>
        <w:r>
          <w:rPr>
            <w:noProof/>
            <w:webHidden/>
          </w:rPr>
        </w:r>
        <w:r>
          <w:rPr>
            <w:noProof/>
            <w:webHidden/>
          </w:rPr>
          <w:fldChar w:fldCharType="separate"/>
        </w:r>
        <w:r>
          <w:rPr>
            <w:noProof/>
            <w:webHidden/>
          </w:rPr>
          <w:t>8</w:t>
        </w:r>
        <w:r>
          <w:rPr>
            <w:noProof/>
            <w:webHidden/>
          </w:rPr>
          <w:fldChar w:fldCharType="end"/>
        </w:r>
      </w:hyperlink>
    </w:p>
    <w:p w14:paraId="69F59D1F" w14:textId="41E34751" w:rsidR="00A31B84" w:rsidRDefault="00A31B84">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9470133" w:history="1">
        <w:r w:rsidRPr="00221573">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221573">
          <w:rPr>
            <w:rStyle w:val="Hyperlink"/>
            <w:noProof/>
          </w:rPr>
          <w:t>Skoleperiode 2B</w:t>
        </w:r>
        <w:r>
          <w:rPr>
            <w:noProof/>
            <w:webHidden/>
          </w:rPr>
          <w:tab/>
        </w:r>
        <w:r>
          <w:rPr>
            <w:noProof/>
            <w:webHidden/>
          </w:rPr>
          <w:fldChar w:fldCharType="begin"/>
        </w:r>
        <w:r>
          <w:rPr>
            <w:noProof/>
            <w:webHidden/>
          </w:rPr>
          <w:instrText xml:space="preserve"> PAGEREF _Toc229470133 \h </w:instrText>
        </w:r>
        <w:r>
          <w:rPr>
            <w:noProof/>
            <w:webHidden/>
          </w:rPr>
        </w:r>
        <w:r>
          <w:rPr>
            <w:noProof/>
            <w:webHidden/>
          </w:rPr>
          <w:fldChar w:fldCharType="separate"/>
        </w:r>
        <w:r>
          <w:rPr>
            <w:noProof/>
            <w:webHidden/>
          </w:rPr>
          <w:t>9</w:t>
        </w:r>
        <w:r>
          <w:rPr>
            <w:noProof/>
            <w:webHidden/>
          </w:rPr>
          <w:fldChar w:fldCharType="end"/>
        </w:r>
      </w:hyperlink>
    </w:p>
    <w:p w14:paraId="0E99948B" w14:textId="2AEF6F59" w:rsidR="00A31B84" w:rsidRDefault="00A31B84">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9470134" w:history="1">
        <w:r w:rsidRPr="00221573">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221573">
          <w:rPr>
            <w:rStyle w:val="Hyperlink"/>
            <w:noProof/>
          </w:rPr>
          <w:t>Oplæringsperiode 2B</w:t>
        </w:r>
        <w:r>
          <w:rPr>
            <w:noProof/>
            <w:webHidden/>
          </w:rPr>
          <w:tab/>
        </w:r>
        <w:r>
          <w:rPr>
            <w:noProof/>
            <w:webHidden/>
          </w:rPr>
          <w:fldChar w:fldCharType="begin"/>
        </w:r>
        <w:r>
          <w:rPr>
            <w:noProof/>
            <w:webHidden/>
          </w:rPr>
          <w:instrText xml:space="preserve"> PAGEREF _Toc229470134 \h </w:instrText>
        </w:r>
        <w:r>
          <w:rPr>
            <w:noProof/>
            <w:webHidden/>
          </w:rPr>
        </w:r>
        <w:r>
          <w:rPr>
            <w:noProof/>
            <w:webHidden/>
          </w:rPr>
          <w:fldChar w:fldCharType="separate"/>
        </w:r>
        <w:r>
          <w:rPr>
            <w:noProof/>
            <w:webHidden/>
          </w:rPr>
          <w:t>10</w:t>
        </w:r>
        <w:r>
          <w:rPr>
            <w:noProof/>
            <w:webHidden/>
          </w:rPr>
          <w:fldChar w:fldCharType="end"/>
        </w:r>
      </w:hyperlink>
    </w:p>
    <w:p w14:paraId="34E449A6" w14:textId="1FFEBF4F" w:rsidR="00A31B84" w:rsidRDefault="00A31B84">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9470135" w:history="1">
        <w:r w:rsidRPr="00221573">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221573">
          <w:rPr>
            <w:rStyle w:val="Hyperlink"/>
            <w:noProof/>
          </w:rPr>
          <w:t>Skoleperiode 3</w:t>
        </w:r>
        <w:r>
          <w:rPr>
            <w:noProof/>
            <w:webHidden/>
          </w:rPr>
          <w:tab/>
        </w:r>
        <w:r>
          <w:rPr>
            <w:noProof/>
            <w:webHidden/>
          </w:rPr>
          <w:fldChar w:fldCharType="begin"/>
        </w:r>
        <w:r>
          <w:rPr>
            <w:noProof/>
            <w:webHidden/>
          </w:rPr>
          <w:instrText xml:space="preserve"> PAGEREF _Toc229470135 \h </w:instrText>
        </w:r>
        <w:r>
          <w:rPr>
            <w:noProof/>
            <w:webHidden/>
          </w:rPr>
        </w:r>
        <w:r>
          <w:rPr>
            <w:noProof/>
            <w:webHidden/>
          </w:rPr>
          <w:fldChar w:fldCharType="separate"/>
        </w:r>
        <w:r>
          <w:rPr>
            <w:noProof/>
            <w:webHidden/>
          </w:rPr>
          <w:t>11</w:t>
        </w:r>
        <w:r>
          <w:rPr>
            <w:noProof/>
            <w:webHidden/>
          </w:rPr>
          <w:fldChar w:fldCharType="end"/>
        </w:r>
      </w:hyperlink>
    </w:p>
    <w:p w14:paraId="56083D03" w14:textId="1EFB8B30" w:rsidR="00535A24" w:rsidRDefault="00535A24">
      <w:pPr>
        <w:spacing w:after="0" w:line="240" w:lineRule="auto"/>
      </w:pPr>
      <w:r w:rsidRPr="00535A24">
        <w:rPr>
          <w:sz w:val="24"/>
        </w:rPr>
        <w:fldChar w:fldCharType="end"/>
      </w:r>
    </w:p>
    <w:p w14:paraId="60506F72" w14:textId="77777777" w:rsidR="007E45CD" w:rsidRDefault="007E45CD">
      <w:pPr>
        <w:spacing w:after="0" w:line="240" w:lineRule="auto"/>
      </w:pPr>
    </w:p>
    <w:p w14:paraId="3B4AD73D" w14:textId="77777777" w:rsidR="007E45CD" w:rsidRDefault="007E45CD">
      <w:pPr>
        <w:spacing w:after="0" w:line="240" w:lineRule="auto"/>
      </w:pPr>
    </w:p>
    <w:p w14:paraId="2DFA6FB3" w14:textId="08D0549E" w:rsidR="00535A24" w:rsidRDefault="00535A24">
      <w:pPr>
        <w:spacing w:after="0" w:line="240" w:lineRule="auto"/>
        <w:rPr>
          <w:rFonts w:ascii="Montserrat H" w:hAnsi="Montserrat H"/>
          <w:b/>
          <w:sz w:val="28"/>
        </w:rPr>
      </w:pPr>
      <w:r>
        <w:br w:type="page"/>
      </w:r>
    </w:p>
    <w:p w14:paraId="6F71627B" w14:textId="6CE1FDAD" w:rsidR="0054268B" w:rsidRPr="0054268B" w:rsidRDefault="00535A24" w:rsidP="0054268B">
      <w:pPr>
        <w:pStyle w:val="Overskrift1"/>
      </w:pPr>
      <w:bookmarkStart w:id="1" w:name="_Toc229470128"/>
      <w:r>
        <w:lastRenderedPageBreak/>
        <w:t xml:space="preserve">Vigtige </w:t>
      </w:r>
      <w:r w:rsidR="001D5A01">
        <w:t>fag</w:t>
      </w:r>
      <w:r>
        <w:t>begreber</w:t>
      </w:r>
      <w:bookmarkEnd w:id="0"/>
      <w:bookmarkEnd w:id="1"/>
    </w:p>
    <w:p w14:paraId="63CDD415" w14:textId="74B7CDA3" w:rsidR="00535A24" w:rsidRPr="00DC1315" w:rsidRDefault="00535A24" w:rsidP="00535A24"/>
    <w:tbl>
      <w:tblPr>
        <w:tblStyle w:val="Gittertabel1-lys-farve1"/>
        <w:tblW w:w="0" w:type="auto"/>
        <w:tblLook w:val="04A0" w:firstRow="1" w:lastRow="0" w:firstColumn="1" w:lastColumn="0" w:noHBand="0" w:noVBand="1"/>
      </w:tblPr>
      <w:tblGrid>
        <w:gridCol w:w="1441"/>
        <w:gridCol w:w="7619"/>
      </w:tblGrid>
      <w:tr w:rsidR="00535A24" w14:paraId="10D61393" w14:textId="77777777" w:rsidTr="000D1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Pr>
          <w:p w14:paraId="6A4E12E7" w14:textId="77777777" w:rsidR="00535A24" w:rsidRPr="00D3245C" w:rsidRDefault="00535A24" w:rsidP="006852E2">
            <w:pPr>
              <w:rPr>
                <w:b w:val="0"/>
                <w:bCs w:val="0"/>
              </w:rPr>
            </w:pPr>
            <w:r w:rsidRPr="00D3245C">
              <w:t>Skoleperioder</w:t>
            </w:r>
          </w:p>
        </w:tc>
        <w:tc>
          <w:tcPr>
            <w:tcW w:w="7619" w:type="dxa"/>
          </w:tcPr>
          <w:p w14:paraId="503809A0" w14:textId="77777777" w:rsidR="00535A24" w:rsidRPr="00D3245C" w:rsidRDefault="00535A24" w:rsidP="006852E2">
            <w:pPr>
              <w:cnfStyle w:val="100000000000" w:firstRow="1" w:lastRow="0" w:firstColumn="0" w:lastColumn="0" w:oddVBand="0" w:evenVBand="0" w:oddHBand="0" w:evenHBand="0" w:firstRowFirstColumn="0" w:firstRowLastColumn="0" w:lastRowFirstColumn="0" w:lastRowLastColumn="0"/>
              <w:rPr>
                <w:b w:val="0"/>
                <w:bCs w:val="0"/>
              </w:rPr>
            </w:pPr>
            <w:r w:rsidRPr="00D3245C">
              <w:t xml:space="preserve">Fagbegreber </w:t>
            </w:r>
          </w:p>
        </w:tc>
      </w:tr>
      <w:tr w:rsidR="000D1120" w14:paraId="122B1EDC" w14:textId="77777777" w:rsidTr="000D1120">
        <w:tc>
          <w:tcPr>
            <w:cnfStyle w:val="001000000000" w:firstRow="0" w:lastRow="0" w:firstColumn="1" w:lastColumn="0" w:oddVBand="0" w:evenVBand="0" w:oddHBand="0" w:evenHBand="0" w:firstRowFirstColumn="0" w:firstRowLastColumn="0" w:lastRowFirstColumn="0" w:lastRowLastColumn="0"/>
            <w:tcW w:w="1441" w:type="dxa"/>
          </w:tcPr>
          <w:p w14:paraId="7FB996B6" w14:textId="6FE3418F" w:rsidR="000D1120" w:rsidRPr="00D3245C" w:rsidRDefault="000D1120" w:rsidP="000D1120">
            <w:pPr>
              <w:rPr>
                <w:b w:val="0"/>
                <w:bCs w:val="0"/>
              </w:rPr>
            </w:pPr>
            <w:r w:rsidRPr="00D3245C">
              <w:t>S1</w:t>
            </w:r>
          </w:p>
        </w:tc>
        <w:tc>
          <w:tcPr>
            <w:tcW w:w="7619" w:type="dxa"/>
          </w:tcPr>
          <w:p w14:paraId="56B74BF2"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Leg og legens betydning</w:t>
            </w:r>
          </w:p>
          <w:p w14:paraId="50E971BB"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Trivsel, læring, udvikling og dannelse</w:t>
            </w:r>
          </w:p>
          <w:p w14:paraId="26BD0593"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 xml:space="preserve">Æstetiske læreprocesser </w:t>
            </w:r>
          </w:p>
          <w:p w14:paraId="3C8BAECC"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 xml:space="preserve">Bæredygtighed </w:t>
            </w:r>
          </w:p>
          <w:p w14:paraId="55BD8C25"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Motivation</w:t>
            </w:r>
          </w:p>
          <w:p w14:paraId="63B63E95"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Pædagogiske aktiviteter</w:t>
            </w:r>
          </w:p>
          <w:p w14:paraId="618BBD7B"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De styrkede læreplaner</w:t>
            </w:r>
          </w:p>
          <w:p w14:paraId="48F11257"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proofErr w:type="spellStart"/>
            <w:r w:rsidRPr="000D1120">
              <w:rPr>
                <w:rFonts w:cs="Arial"/>
                <w:szCs w:val="20"/>
              </w:rPr>
              <w:t>Sansemotorik</w:t>
            </w:r>
            <w:proofErr w:type="spellEnd"/>
          </w:p>
          <w:p w14:paraId="63597AB4"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Naturen som sanserum, læringsrum og oplevelsesrum</w:t>
            </w:r>
          </w:p>
          <w:p w14:paraId="7AC54931"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Naturfænomener</w:t>
            </w:r>
          </w:p>
          <w:p w14:paraId="7D95DC07"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Pædagogisk måltid</w:t>
            </w:r>
          </w:p>
          <w:p w14:paraId="7926E2DD"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Arbejdsmiljø</w:t>
            </w:r>
          </w:p>
          <w:p w14:paraId="63DA2EE5"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Didaktiske modeller</w:t>
            </w:r>
          </w:p>
          <w:p w14:paraId="4445F5B6"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Hygiejne</w:t>
            </w:r>
          </w:p>
          <w:p w14:paraId="4AF01DE2"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 xml:space="preserve">Professionel omsorg </w:t>
            </w:r>
          </w:p>
          <w:p w14:paraId="78B74DFA"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 xml:space="preserve">Omsorgssvigt </w:t>
            </w:r>
          </w:p>
          <w:p w14:paraId="2B3758B9"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proofErr w:type="spellStart"/>
            <w:r w:rsidRPr="000D1120">
              <w:rPr>
                <w:rFonts w:cs="Arial"/>
                <w:szCs w:val="20"/>
              </w:rPr>
              <w:t>Relationsdannelse</w:t>
            </w:r>
            <w:proofErr w:type="spellEnd"/>
          </w:p>
          <w:p w14:paraId="05537013"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Kommunikation og anerkendelse</w:t>
            </w:r>
          </w:p>
          <w:p w14:paraId="6CFF4B96"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Identitetsdannelse</w:t>
            </w:r>
          </w:p>
          <w:p w14:paraId="1903ACA9"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 xml:space="preserve">Fællesskaber </w:t>
            </w:r>
          </w:p>
          <w:p w14:paraId="3D0389EA"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Etiske dilemmaer</w:t>
            </w:r>
          </w:p>
          <w:p w14:paraId="4BCEAA87" w14:textId="77777777"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Forflytning og ergonomi</w:t>
            </w:r>
          </w:p>
          <w:p w14:paraId="2EEB410B" w14:textId="59D87B30" w:rsidR="000D1120" w:rsidRPr="000D1120" w:rsidRDefault="000D1120" w:rsidP="00622805">
            <w:pPr>
              <w:pStyle w:val="Listeafsnit"/>
              <w:numPr>
                <w:ilvl w:val="0"/>
                <w:numId w:val="19"/>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Musik og drama</w:t>
            </w:r>
          </w:p>
        </w:tc>
      </w:tr>
      <w:tr w:rsidR="000D1120" w14:paraId="722DE9DF" w14:textId="77777777" w:rsidTr="000D1120">
        <w:tc>
          <w:tcPr>
            <w:cnfStyle w:val="001000000000" w:firstRow="0" w:lastRow="0" w:firstColumn="1" w:lastColumn="0" w:oddVBand="0" w:evenVBand="0" w:oddHBand="0" w:evenHBand="0" w:firstRowFirstColumn="0" w:firstRowLastColumn="0" w:lastRowFirstColumn="0" w:lastRowLastColumn="0"/>
            <w:tcW w:w="1441" w:type="dxa"/>
          </w:tcPr>
          <w:p w14:paraId="1B4BABED" w14:textId="603D5D9F" w:rsidR="000D1120" w:rsidRPr="00D3245C" w:rsidRDefault="000D1120" w:rsidP="000D1120">
            <w:r w:rsidRPr="00D3245C">
              <w:t>S2A</w:t>
            </w:r>
          </w:p>
        </w:tc>
        <w:tc>
          <w:tcPr>
            <w:tcW w:w="7619" w:type="dxa"/>
          </w:tcPr>
          <w:p w14:paraId="2A7206D1" w14:textId="77777777" w:rsidR="000D1120" w:rsidRPr="000D1120" w:rsidRDefault="000D1120" w:rsidP="00622805">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Pædagogikkens udvikling</w:t>
            </w:r>
          </w:p>
          <w:p w14:paraId="737C4AA0" w14:textId="77777777" w:rsidR="000D1120" w:rsidRPr="000D1120" w:rsidRDefault="000D1120" w:rsidP="00622805">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 xml:space="preserve">Demokrati </w:t>
            </w:r>
          </w:p>
          <w:p w14:paraId="0247E001" w14:textId="77777777" w:rsidR="000D1120" w:rsidRPr="000D1120" w:rsidRDefault="000D1120" w:rsidP="00622805">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Autonomi, integritet og værdighed</w:t>
            </w:r>
          </w:p>
          <w:p w14:paraId="1A692DDA" w14:textId="77777777" w:rsidR="000D1120" w:rsidRPr="000D1120" w:rsidRDefault="000D1120" w:rsidP="00622805">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Mestring</w:t>
            </w:r>
          </w:p>
          <w:p w14:paraId="5010D379" w14:textId="77777777" w:rsidR="000D1120" w:rsidRPr="000D1120" w:rsidRDefault="000D1120" w:rsidP="00622805">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Psykologiske teorier</w:t>
            </w:r>
          </w:p>
          <w:p w14:paraId="308D9A2E" w14:textId="77777777" w:rsidR="000D1120" w:rsidRPr="000D1120" w:rsidRDefault="000D1120" w:rsidP="00622805">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Samarbejde</w:t>
            </w:r>
          </w:p>
          <w:p w14:paraId="4360ACA7" w14:textId="77777777" w:rsidR="000D1120" w:rsidRPr="000D1120" w:rsidRDefault="000D1120" w:rsidP="00622805">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Kognition og sproglig udvikling</w:t>
            </w:r>
          </w:p>
          <w:p w14:paraId="6ECC699E" w14:textId="77777777" w:rsidR="000D1120" w:rsidRPr="000D1120" w:rsidRDefault="000D1120" w:rsidP="00622805">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lastRenderedPageBreak/>
              <w:t>Inklusion</w:t>
            </w:r>
          </w:p>
          <w:p w14:paraId="32FCC244" w14:textId="77777777" w:rsidR="000D1120" w:rsidRPr="000D1120" w:rsidRDefault="000D1120" w:rsidP="00622805">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Pligter, jf. lovgivning</w:t>
            </w:r>
          </w:p>
          <w:p w14:paraId="3DAEB3A1" w14:textId="5185DD36" w:rsidR="000D1120" w:rsidRPr="000D1120" w:rsidRDefault="000D1120" w:rsidP="00622805">
            <w:pPr>
              <w:pStyle w:val="Listeafsnit"/>
              <w:numPr>
                <w:ilvl w:val="0"/>
                <w:numId w:val="20"/>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Handleplaner</w:t>
            </w:r>
          </w:p>
        </w:tc>
      </w:tr>
      <w:tr w:rsidR="000D1120" w14:paraId="3CBA1BA6" w14:textId="77777777" w:rsidTr="000D1120">
        <w:tc>
          <w:tcPr>
            <w:cnfStyle w:val="001000000000" w:firstRow="0" w:lastRow="0" w:firstColumn="1" w:lastColumn="0" w:oddVBand="0" w:evenVBand="0" w:oddHBand="0" w:evenHBand="0" w:firstRowFirstColumn="0" w:firstRowLastColumn="0" w:lastRowFirstColumn="0" w:lastRowLastColumn="0"/>
            <w:tcW w:w="1441" w:type="dxa"/>
          </w:tcPr>
          <w:p w14:paraId="66720DAA" w14:textId="54D4951F" w:rsidR="000D1120" w:rsidRPr="00D3245C" w:rsidRDefault="000D1120" w:rsidP="000D1120">
            <w:r w:rsidRPr="00D3245C">
              <w:lastRenderedPageBreak/>
              <w:t>S2B</w:t>
            </w:r>
          </w:p>
        </w:tc>
        <w:tc>
          <w:tcPr>
            <w:tcW w:w="7619" w:type="dxa"/>
          </w:tcPr>
          <w:p w14:paraId="2B951253" w14:textId="77777777" w:rsidR="000D1120" w:rsidRPr="000D1120" w:rsidRDefault="000D1120" w:rsidP="00622805">
            <w:pPr>
              <w:pStyle w:val="Listeafsnit"/>
              <w:numPr>
                <w:ilvl w:val="0"/>
                <w:numId w:val="21"/>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Målrettet kommunikation</w:t>
            </w:r>
          </w:p>
          <w:p w14:paraId="10ECC65C" w14:textId="77777777" w:rsidR="000D1120" w:rsidRPr="000D1120" w:rsidRDefault="000D1120" w:rsidP="00622805">
            <w:pPr>
              <w:pStyle w:val="Listeafsnit"/>
              <w:numPr>
                <w:ilvl w:val="0"/>
                <w:numId w:val="21"/>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Tværprofessionelle samarbejdspartnere</w:t>
            </w:r>
          </w:p>
          <w:p w14:paraId="6682607B" w14:textId="77777777" w:rsidR="000D1120" w:rsidRPr="000D1120" w:rsidRDefault="000D1120" w:rsidP="00622805">
            <w:pPr>
              <w:pStyle w:val="Listeafsnit"/>
              <w:numPr>
                <w:ilvl w:val="0"/>
                <w:numId w:val="21"/>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Dokumentation</w:t>
            </w:r>
          </w:p>
          <w:p w14:paraId="32BC3D34" w14:textId="77777777" w:rsidR="000D1120" w:rsidRPr="000D1120" w:rsidRDefault="000D1120" w:rsidP="00622805">
            <w:pPr>
              <w:pStyle w:val="Listeafsnit"/>
              <w:numPr>
                <w:ilvl w:val="0"/>
                <w:numId w:val="21"/>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 xml:space="preserve">Professionel relation </w:t>
            </w:r>
          </w:p>
          <w:p w14:paraId="7A84CAA8" w14:textId="77777777" w:rsidR="000D1120" w:rsidRPr="000D1120" w:rsidRDefault="000D1120" w:rsidP="00622805">
            <w:pPr>
              <w:pStyle w:val="Listeafsnit"/>
              <w:numPr>
                <w:ilvl w:val="0"/>
                <w:numId w:val="21"/>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 xml:space="preserve">Konflikthåndtering </w:t>
            </w:r>
          </w:p>
          <w:p w14:paraId="535F75E8" w14:textId="77777777" w:rsidR="000D1120" w:rsidRPr="000D1120" w:rsidRDefault="000D1120" w:rsidP="00622805">
            <w:pPr>
              <w:pStyle w:val="Listeafsnit"/>
              <w:numPr>
                <w:ilvl w:val="0"/>
                <w:numId w:val="21"/>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Arbejdsmiljø</w:t>
            </w:r>
          </w:p>
          <w:p w14:paraId="103B2E42" w14:textId="77777777" w:rsidR="000D1120" w:rsidRPr="000D1120" w:rsidRDefault="000D1120" w:rsidP="00622805">
            <w:pPr>
              <w:pStyle w:val="Listeafsnit"/>
              <w:numPr>
                <w:ilvl w:val="0"/>
                <w:numId w:val="21"/>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Teknologisk og digital dannelse</w:t>
            </w:r>
          </w:p>
          <w:p w14:paraId="496A5FCF" w14:textId="77777777" w:rsidR="000D1120" w:rsidRPr="000D1120" w:rsidRDefault="000D1120" w:rsidP="00622805">
            <w:pPr>
              <w:pStyle w:val="Listeafsnit"/>
              <w:numPr>
                <w:ilvl w:val="0"/>
                <w:numId w:val="21"/>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Skabende aktiviteter og fællesskaber</w:t>
            </w:r>
          </w:p>
          <w:p w14:paraId="10EA6D21" w14:textId="77777777" w:rsidR="000D1120" w:rsidRPr="000D1120" w:rsidRDefault="000D1120" w:rsidP="00622805">
            <w:pPr>
              <w:pStyle w:val="Listeafsnit"/>
              <w:numPr>
                <w:ilvl w:val="0"/>
                <w:numId w:val="21"/>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Natur- og genbrugsmaterialer</w:t>
            </w:r>
          </w:p>
          <w:p w14:paraId="3B22AFAC" w14:textId="703BB9D4" w:rsidR="000D1120" w:rsidRPr="000D1120" w:rsidRDefault="000D1120" w:rsidP="00622805">
            <w:pPr>
              <w:pStyle w:val="Listeafsnit"/>
              <w:numPr>
                <w:ilvl w:val="0"/>
                <w:numId w:val="21"/>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D1120">
              <w:rPr>
                <w:rFonts w:cs="Arial"/>
                <w:szCs w:val="20"/>
              </w:rPr>
              <w:t>Fantasi, kreativitet og innovation</w:t>
            </w:r>
          </w:p>
        </w:tc>
      </w:tr>
      <w:tr w:rsidR="000D1120" w14:paraId="3C940ECE" w14:textId="77777777" w:rsidTr="000D1120">
        <w:tc>
          <w:tcPr>
            <w:cnfStyle w:val="001000000000" w:firstRow="0" w:lastRow="0" w:firstColumn="1" w:lastColumn="0" w:oddVBand="0" w:evenVBand="0" w:oddHBand="0" w:evenHBand="0" w:firstRowFirstColumn="0" w:firstRowLastColumn="0" w:lastRowFirstColumn="0" w:lastRowLastColumn="0"/>
            <w:tcW w:w="1441" w:type="dxa"/>
          </w:tcPr>
          <w:p w14:paraId="4AC371B1" w14:textId="5B1A9B80" w:rsidR="000D1120" w:rsidRPr="00D3245C" w:rsidRDefault="000D1120" w:rsidP="000D1120">
            <w:r w:rsidRPr="00D3245C">
              <w:t>S3</w:t>
            </w:r>
          </w:p>
        </w:tc>
        <w:tc>
          <w:tcPr>
            <w:tcW w:w="7619" w:type="dxa"/>
          </w:tcPr>
          <w:p w14:paraId="3857ACF8" w14:textId="77777777" w:rsidR="00622805" w:rsidRPr="00622805" w:rsidRDefault="00622805" w:rsidP="00622805">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622805">
              <w:rPr>
                <w:rFonts w:cs="Arial"/>
                <w:szCs w:val="20"/>
              </w:rPr>
              <w:t xml:space="preserve">Teknologiforståelse </w:t>
            </w:r>
          </w:p>
          <w:p w14:paraId="16937106" w14:textId="77777777" w:rsidR="00622805" w:rsidRPr="00622805" w:rsidRDefault="00622805" w:rsidP="00622805">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622805">
              <w:rPr>
                <w:rFonts w:cs="Arial"/>
                <w:szCs w:val="20"/>
              </w:rPr>
              <w:t xml:space="preserve">Kreative og æstetiske udtryksformer </w:t>
            </w:r>
          </w:p>
          <w:p w14:paraId="3163BF3C" w14:textId="77777777" w:rsidR="00622805" w:rsidRPr="00622805" w:rsidRDefault="00622805" w:rsidP="00622805">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622805">
              <w:rPr>
                <w:rFonts w:cs="Arial"/>
                <w:szCs w:val="20"/>
              </w:rPr>
              <w:t>Velfærdsteknologi</w:t>
            </w:r>
          </w:p>
          <w:p w14:paraId="5AAC2248" w14:textId="77777777" w:rsidR="00622805" w:rsidRPr="00622805" w:rsidRDefault="00622805" w:rsidP="00622805">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622805">
              <w:rPr>
                <w:rFonts w:cs="Arial"/>
                <w:szCs w:val="20"/>
              </w:rPr>
              <w:t>Livskvalitet</w:t>
            </w:r>
          </w:p>
          <w:p w14:paraId="18AC1AEC" w14:textId="77777777" w:rsidR="00622805" w:rsidRPr="00622805" w:rsidRDefault="00622805" w:rsidP="00622805">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622805">
              <w:rPr>
                <w:rFonts w:cs="Arial"/>
                <w:szCs w:val="20"/>
              </w:rPr>
              <w:t xml:space="preserve">Kvalitetssikring </w:t>
            </w:r>
          </w:p>
          <w:p w14:paraId="1D917F64" w14:textId="77777777" w:rsidR="00622805" w:rsidRPr="00622805" w:rsidRDefault="00622805" w:rsidP="00622805">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622805">
              <w:rPr>
                <w:rFonts w:cs="Arial"/>
                <w:szCs w:val="20"/>
              </w:rPr>
              <w:t xml:space="preserve">Innovation </w:t>
            </w:r>
          </w:p>
          <w:p w14:paraId="71D0E6E2" w14:textId="77777777" w:rsidR="00622805" w:rsidRPr="00622805" w:rsidRDefault="00622805" w:rsidP="00622805">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622805">
              <w:rPr>
                <w:rFonts w:cs="Arial"/>
                <w:szCs w:val="20"/>
              </w:rPr>
              <w:t>Sundhedsfremme</w:t>
            </w:r>
          </w:p>
          <w:p w14:paraId="763657D8" w14:textId="77777777" w:rsidR="00622805" w:rsidRPr="00622805" w:rsidRDefault="00622805" w:rsidP="00622805">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622805">
              <w:rPr>
                <w:rFonts w:cs="Arial"/>
                <w:szCs w:val="20"/>
              </w:rPr>
              <w:t xml:space="preserve">Motivation </w:t>
            </w:r>
          </w:p>
          <w:p w14:paraId="1DD50177" w14:textId="77777777" w:rsidR="00622805" w:rsidRPr="00622805" w:rsidRDefault="00622805" w:rsidP="00622805">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622805">
              <w:rPr>
                <w:rFonts w:cs="Arial"/>
                <w:szCs w:val="20"/>
              </w:rPr>
              <w:t xml:space="preserve">Socialisering </w:t>
            </w:r>
          </w:p>
          <w:p w14:paraId="0FA5FFC9" w14:textId="77777777" w:rsidR="00622805" w:rsidRPr="00622805" w:rsidRDefault="00622805" w:rsidP="00622805">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622805">
              <w:rPr>
                <w:rFonts w:cs="Arial"/>
                <w:szCs w:val="20"/>
              </w:rPr>
              <w:t>Kropsbevidsthed</w:t>
            </w:r>
          </w:p>
          <w:p w14:paraId="6E52756B" w14:textId="77777777" w:rsidR="00622805" w:rsidRPr="00622805" w:rsidRDefault="00622805" w:rsidP="00622805">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622805">
              <w:rPr>
                <w:rFonts w:cs="Arial"/>
                <w:szCs w:val="20"/>
              </w:rPr>
              <w:t>Bevægelseslege</w:t>
            </w:r>
          </w:p>
          <w:p w14:paraId="6C6F7AEF" w14:textId="77777777" w:rsidR="00622805" w:rsidRPr="00622805" w:rsidRDefault="00622805" w:rsidP="00622805">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622805">
              <w:rPr>
                <w:rFonts w:cs="Arial"/>
                <w:szCs w:val="20"/>
              </w:rPr>
              <w:t>Sygdomsforebyggelse</w:t>
            </w:r>
          </w:p>
          <w:p w14:paraId="0BCC26C7" w14:textId="77777777" w:rsidR="00622805" w:rsidRPr="00622805" w:rsidRDefault="00622805" w:rsidP="00622805">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622805">
              <w:rPr>
                <w:rFonts w:cs="Arial"/>
                <w:szCs w:val="20"/>
              </w:rPr>
              <w:t>Sundhed</w:t>
            </w:r>
          </w:p>
          <w:p w14:paraId="31F84ED3" w14:textId="77777777" w:rsidR="00622805" w:rsidRPr="00622805" w:rsidRDefault="00622805" w:rsidP="00622805">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622805">
              <w:rPr>
                <w:rFonts w:cs="Arial"/>
                <w:szCs w:val="20"/>
              </w:rPr>
              <w:t>Kostens og måltidets betydning</w:t>
            </w:r>
          </w:p>
          <w:p w14:paraId="1DF4C6C7" w14:textId="77777777" w:rsidR="00622805" w:rsidRPr="00622805" w:rsidRDefault="00622805" w:rsidP="00622805">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622805">
              <w:rPr>
                <w:rFonts w:cs="Arial"/>
                <w:szCs w:val="20"/>
              </w:rPr>
              <w:t>Empati</w:t>
            </w:r>
          </w:p>
          <w:p w14:paraId="527A76C4" w14:textId="77777777" w:rsidR="00622805" w:rsidRPr="00622805" w:rsidRDefault="00622805" w:rsidP="00622805">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622805">
              <w:rPr>
                <w:rFonts w:cs="Arial"/>
                <w:szCs w:val="20"/>
              </w:rPr>
              <w:t xml:space="preserve">Mangfoldighed </w:t>
            </w:r>
          </w:p>
          <w:p w14:paraId="3F2B1911" w14:textId="77777777" w:rsidR="00622805" w:rsidRPr="00622805" w:rsidRDefault="00622805" w:rsidP="00622805">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622805">
              <w:rPr>
                <w:rFonts w:cs="Arial"/>
                <w:szCs w:val="20"/>
              </w:rPr>
              <w:t>Inkluderende miljøer</w:t>
            </w:r>
          </w:p>
          <w:p w14:paraId="736D6F2C" w14:textId="77777777" w:rsidR="00622805" w:rsidRPr="00622805" w:rsidRDefault="00622805" w:rsidP="00622805">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proofErr w:type="spellStart"/>
            <w:r w:rsidRPr="00622805">
              <w:rPr>
                <w:rFonts w:cs="Arial"/>
                <w:szCs w:val="20"/>
              </w:rPr>
              <w:t>Specialpædagogik</w:t>
            </w:r>
            <w:proofErr w:type="spellEnd"/>
          </w:p>
          <w:p w14:paraId="07E6CEB1" w14:textId="381A125E" w:rsidR="000D1120" w:rsidRPr="00622805" w:rsidRDefault="00622805" w:rsidP="00622805">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622805">
              <w:rPr>
                <w:rFonts w:cs="Arial"/>
                <w:szCs w:val="20"/>
              </w:rPr>
              <w:t>Ressourceorienteret tilgang</w:t>
            </w:r>
          </w:p>
        </w:tc>
      </w:tr>
    </w:tbl>
    <w:p w14:paraId="2AEC7323" w14:textId="77777777" w:rsidR="001D5A01" w:rsidRPr="005733D0" w:rsidRDefault="001D5A01" w:rsidP="005733D0"/>
    <w:p w14:paraId="30B5BB8A" w14:textId="77777777" w:rsidR="000D1120" w:rsidRDefault="000D1120">
      <w:pPr>
        <w:spacing w:after="0" w:line="240" w:lineRule="auto"/>
        <w:rPr>
          <w:rFonts w:ascii="Montserrat H" w:hAnsi="Montserrat H"/>
          <w:b/>
          <w:sz w:val="28"/>
        </w:rPr>
      </w:pPr>
      <w:bookmarkStart w:id="2" w:name="_Toc212465200"/>
      <w:r>
        <w:br w:type="page"/>
      </w:r>
    </w:p>
    <w:p w14:paraId="4BDE2E99" w14:textId="6ACE559C" w:rsidR="00BF4407" w:rsidRDefault="00535A24" w:rsidP="00535A24">
      <w:pPr>
        <w:pStyle w:val="Overskrift1"/>
      </w:pPr>
      <w:bookmarkStart w:id="3" w:name="_Toc229470129"/>
      <w:r>
        <w:rPr>
          <w:noProof/>
        </w:rPr>
        <w:lastRenderedPageBreak/>
        <w:drawing>
          <wp:anchor distT="0" distB="0" distL="114300" distR="114300" simplePos="0" relativeHeight="251659264" behindDoc="1" locked="0" layoutInCell="1" allowOverlap="1" wp14:anchorId="7F1B0B5E" wp14:editId="4B9021F0">
            <wp:simplePos x="0" y="0"/>
            <wp:positionH relativeFrom="margin">
              <wp:align>right</wp:align>
            </wp:positionH>
            <wp:positionV relativeFrom="paragraph">
              <wp:posOffset>613</wp:posOffset>
            </wp:positionV>
            <wp:extent cx="1800000" cy="900000"/>
            <wp:effectExtent l="0" t="0" r="0" b="0"/>
            <wp:wrapTight wrapText="bothSides">
              <wp:wrapPolygon edited="0">
                <wp:start x="4573" y="0"/>
                <wp:lineTo x="3430" y="457"/>
                <wp:lineTo x="229" y="5945"/>
                <wp:lineTo x="0" y="10518"/>
                <wp:lineTo x="457" y="17835"/>
                <wp:lineTo x="8003" y="20579"/>
                <wp:lineTo x="16463" y="21036"/>
                <wp:lineTo x="19207" y="21036"/>
                <wp:lineTo x="21265" y="18749"/>
                <wp:lineTo x="21265" y="10975"/>
                <wp:lineTo x="20807" y="5030"/>
                <wp:lineTo x="16006" y="2287"/>
                <wp:lineTo x="6631" y="0"/>
                <wp:lineTo x="4573" y="0"/>
              </wp:wrapPolygon>
            </wp:wrapTight>
            <wp:docPr id="842771062"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1062" name="Billed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r>
        <w:t>Skoleperiode 1</w:t>
      </w:r>
      <w:bookmarkEnd w:id="2"/>
      <w:bookmarkEnd w:id="3"/>
      <w:r>
        <w:t xml:space="preserve"> </w:t>
      </w:r>
    </w:p>
    <w:p w14:paraId="64BAE2C4" w14:textId="32BE5C0D" w:rsidR="00535A24" w:rsidRDefault="00535A24" w:rsidP="00535A24">
      <w:pPr>
        <w:pStyle w:val="Overskrift2"/>
      </w:pPr>
      <w:r>
        <w:t xml:space="preserve">I denne skoleperiode har jeg haft en særlig faglig interesse for: </w:t>
      </w:r>
    </w:p>
    <w:p w14:paraId="709A767B" w14:textId="77777777" w:rsidR="00535A24" w:rsidRDefault="00535A24" w:rsidP="00622805">
      <w:pPr>
        <w:pStyle w:val="Listeafsnit"/>
        <w:numPr>
          <w:ilvl w:val="0"/>
          <w:numId w:val="3"/>
        </w:numPr>
        <w:autoSpaceDE w:val="0"/>
        <w:autoSpaceDN w:val="0"/>
        <w:adjustRightInd w:val="0"/>
        <w:spacing w:before="100" w:line="240" w:lineRule="auto"/>
      </w:pPr>
      <w:r>
        <w:t xml:space="preserve"> </w:t>
      </w:r>
    </w:p>
    <w:p w14:paraId="70C0417F" w14:textId="77777777" w:rsidR="00535A24" w:rsidRDefault="00535A24" w:rsidP="00622805">
      <w:pPr>
        <w:pStyle w:val="Listeafsnit"/>
        <w:numPr>
          <w:ilvl w:val="0"/>
          <w:numId w:val="3"/>
        </w:numPr>
        <w:autoSpaceDE w:val="0"/>
        <w:autoSpaceDN w:val="0"/>
        <w:adjustRightInd w:val="0"/>
        <w:spacing w:before="100" w:line="240" w:lineRule="auto"/>
      </w:pPr>
      <w:r>
        <w:t xml:space="preserve"> </w:t>
      </w:r>
    </w:p>
    <w:p w14:paraId="1A9D85DF" w14:textId="77777777" w:rsidR="00535A24" w:rsidRDefault="00535A24" w:rsidP="00622805">
      <w:pPr>
        <w:pStyle w:val="Listeafsnit"/>
        <w:numPr>
          <w:ilvl w:val="0"/>
          <w:numId w:val="3"/>
        </w:numPr>
        <w:autoSpaceDE w:val="0"/>
        <w:autoSpaceDN w:val="0"/>
        <w:adjustRightInd w:val="0"/>
        <w:spacing w:before="100" w:line="240" w:lineRule="auto"/>
      </w:pPr>
      <w:r>
        <w:t xml:space="preserve"> </w:t>
      </w:r>
    </w:p>
    <w:p w14:paraId="282582AC" w14:textId="77777777" w:rsidR="00535A24" w:rsidRDefault="00535A24" w:rsidP="00535A24">
      <w:pPr>
        <w:pStyle w:val="Overskrift2"/>
      </w:pPr>
      <w:r w:rsidRPr="00FE059D">
        <w:t>I næste oplæringsperiode glæder jeg mig til at lære mere om og fordybe mig fagligt i:</w:t>
      </w:r>
    </w:p>
    <w:p w14:paraId="4212BEFA" w14:textId="77777777" w:rsidR="00535A24" w:rsidRDefault="00535A24" w:rsidP="00622805">
      <w:pPr>
        <w:pStyle w:val="Listeafsnit"/>
        <w:numPr>
          <w:ilvl w:val="0"/>
          <w:numId w:val="4"/>
        </w:numPr>
        <w:autoSpaceDE w:val="0"/>
        <w:autoSpaceDN w:val="0"/>
        <w:adjustRightInd w:val="0"/>
        <w:spacing w:before="100" w:line="240" w:lineRule="auto"/>
      </w:pPr>
      <w:r>
        <w:t xml:space="preserve"> </w:t>
      </w:r>
    </w:p>
    <w:p w14:paraId="64354307" w14:textId="77777777" w:rsidR="00535A24" w:rsidRDefault="00535A24" w:rsidP="00622805">
      <w:pPr>
        <w:pStyle w:val="Listeafsnit"/>
        <w:numPr>
          <w:ilvl w:val="0"/>
          <w:numId w:val="4"/>
        </w:numPr>
        <w:autoSpaceDE w:val="0"/>
        <w:autoSpaceDN w:val="0"/>
        <w:adjustRightInd w:val="0"/>
        <w:spacing w:before="100" w:line="240" w:lineRule="auto"/>
      </w:pPr>
      <w:r>
        <w:t xml:space="preserve"> </w:t>
      </w:r>
    </w:p>
    <w:p w14:paraId="6A5944F3" w14:textId="77777777" w:rsidR="00535A24" w:rsidRPr="009E7EE8" w:rsidRDefault="00535A24" w:rsidP="00622805">
      <w:pPr>
        <w:pStyle w:val="Listeafsnit"/>
        <w:numPr>
          <w:ilvl w:val="0"/>
          <w:numId w:val="4"/>
        </w:numPr>
        <w:autoSpaceDE w:val="0"/>
        <w:autoSpaceDN w:val="0"/>
        <w:adjustRightInd w:val="0"/>
        <w:spacing w:before="100" w:line="240" w:lineRule="auto"/>
      </w:pPr>
      <w:r>
        <w:t xml:space="preserve"> </w:t>
      </w:r>
    </w:p>
    <w:p w14:paraId="7DB6FD35" w14:textId="77777777" w:rsidR="00535A24" w:rsidRDefault="00535A24" w:rsidP="00535A24">
      <w:pPr>
        <w:pStyle w:val="Overskrift2"/>
      </w:pPr>
      <w:r>
        <w:t>Jeg glæder mig især til at opleve:</w:t>
      </w:r>
    </w:p>
    <w:p w14:paraId="701CDFC6" w14:textId="77777777" w:rsidR="00535A24" w:rsidRDefault="00535A24" w:rsidP="00622805">
      <w:pPr>
        <w:pStyle w:val="Listeafsnit"/>
        <w:numPr>
          <w:ilvl w:val="0"/>
          <w:numId w:val="5"/>
        </w:numPr>
        <w:autoSpaceDE w:val="0"/>
        <w:autoSpaceDN w:val="0"/>
        <w:adjustRightInd w:val="0"/>
        <w:spacing w:before="100" w:line="240" w:lineRule="auto"/>
      </w:pPr>
      <w:r>
        <w:t xml:space="preserve"> </w:t>
      </w:r>
    </w:p>
    <w:p w14:paraId="1EC1A325" w14:textId="77777777" w:rsidR="00535A24" w:rsidRDefault="00535A24" w:rsidP="00622805">
      <w:pPr>
        <w:pStyle w:val="Listeafsnit"/>
        <w:numPr>
          <w:ilvl w:val="0"/>
          <w:numId w:val="5"/>
        </w:numPr>
        <w:autoSpaceDE w:val="0"/>
        <w:autoSpaceDN w:val="0"/>
        <w:adjustRightInd w:val="0"/>
        <w:spacing w:before="100" w:line="240" w:lineRule="auto"/>
      </w:pPr>
      <w:r>
        <w:t xml:space="preserve"> </w:t>
      </w:r>
    </w:p>
    <w:p w14:paraId="059C91CB" w14:textId="77777777" w:rsidR="00535A24" w:rsidRPr="009E7EE8" w:rsidRDefault="00535A24" w:rsidP="00622805">
      <w:pPr>
        <w:pStyle w:val="Listeafsnit"/>
        <w:numPr>
          <w:ilvl w:val="0"/>
          <w:numId w:val="5"/>
        </w:numPr>
        <w:autoSpaceDE w:val="0"/>
        <w:autoSpaceDN w:val="0"/>
        <w:adjustRightInd w:val="0"/>
        <w:spacing w:before="100" w:line="240" w:lineRule="auto"/>
      </w:pPr>
      <w:r>
        <w:t xml:space="preserve"> </w:t>
      </w:r>
    </w:p>
    <w:p w14:paraId="6291D9EF" w14:textId="77777777" w:rsidR="00535A24" w:rsidRDefault="00535A24" w:rsidP="00535A24">
      <w:pPr>
        <w:pStyle w:val="Overskrift2"/>
      </w:pPr>
      <w:r w:rsidRPr="00FE059D">
        <w:t>Er der noget</w:t>
      </w:r>
      <w:r>
        <w:t>,</w:t>
      </w:r>
      <w:r w:rsidRPr="00FE059D">
        <w:t xml:space="preserve"> du er bekymret for i den næste oplæring</w:t>
      </w:r>
      <w:r>
        <w:t>,</w:t>
      </w:r>
      <w:r w:rsidRPr="00FE059D">
        <w:t xml:space="preserve"> og som din vejleder skal være </w:t>
      </w:r>
      <w:r>
        <w:br/>
      </w:r>
      <w:r w:rsidRPr="00FE059D">
        <w:t>særligt opmærksom på:</w:t>
      </w:r>
    </w:p>
    <w:p w14:paraId="2AF368FE" w14:textId="77777777" w:rsidR="00CF62F6" w:rsidRDefault="00CF62F6" w:rsidP="00CF62F6">
      <w:pPr>
        <w:ind w:left="397" w:hanging="397"/>
      </w:pPr>
    </w:p>
    <w:p w14:paraId="7C52A37C" w14:textId="77777777" w:rsidR="00E54D11" w:rsidRDefault="00E54D11" w:rsidP="00CF62F6">
      <w:pPr>
        <w:ind w:left="397" w:hanging="397"/>
      </w:pPr>
    </w:p>
    <w:p w14:paraId="2DF0AC9F" w14:textId="78181EC2" w:rsidR="00535A24" w:rsidRDefault="00535A24" w:rsidP="00CF62F6">
      <w:pPr>
        <w:ind w:left="397" w:hanging="397"/>
      </w:pPr>
      <w:r>
        <w:t>Vigtige fagbegreber</w:t>
      </w:r>
    </w:p>
    <w:p w14:paraId="051B15D3"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7B20ECC2" w14:textId="4958FAFC" w:rsidR="00535A24" w:rsidRDefault="0017021D" w:rsidP="00535A24">
      <w:r w:rsidRPr="0017021D">
        <w:rPr>
          <w:noProof/>
        </w:rPr>
        <w:drawing>
          <wp:inline distT="0" distB="0" distL="0" distR="0" wp14:anchorId="619A0230" wp14:editId="375B71FE">
            <wp:extent cx="5759450" cy="1595755"/>
            <wp:effectExtent l="0" t="0" r="0" b="4445"/>
            <wp:docPr id="95367758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1595755"/>
                    </a:xfrm>
                    <a:prstGeom prst="rect">
                      <a:avLst/>
                    </a:prstGeom>
                    <a:noFill/>
                    <a:ln>
                      <a:noFill/>
                    </a:ln>
                  </pic:spPr>
                </pic:pic>
              </a:graphicData>
            </a:graphic>
          </wp:inline>
        </w:drawing>
      </w:r>
    </w:p>
    <w:p w14:paraId="3927B5A7" w14:textId="589FBB0F" w:rsidR="00535A24" w:rsidRDefault="00535A24" w:rsidP="00535A24">
      <w:pPr>
        <w:jc w:val="right"/>
        <w:rPr>
          <w:i/>
          <w:iCs/>
          <w:sz w:val="16"/>
          <w:szCs w:val="16"/>
        </w:rPr>
      </w:pPr>
      <w:r w:rsidRPr="002175A4">
        <w:rPr>
          <w:i/>
          <w:iCs/>
          <w:sz w:val="16"/>
          <w:szCs w:val="16"/>
        </w:rPr>
        <w:t>Gå til aktuel side i den lokale uddannelsesplan (LUP)</w:t>
      </w:r>
    </w:p>
    <w:p w14:paraId="4370A627" w14:textId="623E87D1" w:rsidR="00535A24" w:rsidRDefault="001C0A46" w:rsidP="00BE36A1">
      <w:pPr>
        <w:jc w:val="right"/>
      </w:pPr>
      <w:hyperlink r:id="rId15" w:anchor="page=122" w:history="1">
        <w:r w:rsidRPr="00FB0F2F">
          <w:rPr>
            <w:rStyle w:val="Hyperlink"/>
            <w:rFonts w:eastAsiaTheme="majorEastAsia"/>
          </w:rPr>
          <w:t>Skoleperiod</w:t>
        </w:r>
        <w:r w:rsidRPr="00FB0F2F">
          <w:rPr>
            <w:rStyle w:val="Hyperlink"/>
            <w:rFonts w:eastAsiaTheme="majorEastAsia"/>
          </w:rPr>
          <w:t>e</w:t>
        </w:r>
        <w:r w:rsidRPr="00FB0F2F">
          <w:rPr>
            <w:rStyle w:val="Hyperlink"/>
            <w:rFonts w:eastAsiaTheme="majorEastAsia"/>
          </w:rPr>
          <w:t xml:space="preserve"> 1</w:t>
        </w:r>
        <w:r w:rsidRPr="00FB0F2F">
          <w:rPr>
            <w:rStyle w:val="Hyperlink"/>
            <w:rFonts w:eastAsiaTheme="majorEastAsia"/>
          </w:rPr>
          <w:t>:</w:t>
        </w:r>
        <w:r w:rsidRPr="00FB0F2F">
          <w:rPr>
            <w:rStyle w:val="Hyperlink"/>
            <w:rFonts w:eastAsiaTheme="majorEastAsia"/>
          </w:rPr>
          <w:t xml:space="preserve"> Oversigt over te</w:t>
        </w:r>
        <w:r w:rsidRPr="00FB0F2F">
          <w:rPr>
            <w:rStyle w:val="Hyperlink"/>
            <w:rFonts w:eastAsiaTheme="majorEastAsia"/>
          </w:rPr>
          <w:t>m</w:t>
        </w:r>
        <w:r w:rsidRPr="00FB0F2F">
          <w:rPr>
            <w:rStyle w:val="Hyperlink"/>
            <w:rFonts w:eastAsiaTheme="majorEastAsia"/>
          </w:rPr>
          <w:t>aerne</w:t>
        </w:r>
      </w:hyperlink>
    </w:p>
    <w:p w14:paraId="48624CFF" w14:textId="77777777" w:rsidR="000D1120" w:rsidRDefault="000D1120">
      <w:pPr>
        <w:spacing w:after="0" w:line="240" w:lineRule="auto"/>
        <w:rPr>
          <w:rFonts w:ascii="Montserrat H" w:hAnsi="Montserrat H"/>
          <w:b/>
          <w:sz w:val="28"/>
        </w:rPr>
      </w:pPr>
      <w:bookmarkStart w:id="4" w:name="_Toc212465201"/>
      <w:r>
        <w:br w:type="page"/>
      </w:r>
    </w:p>
    <w:p w14:paraId="61F2882F" w14:textId="1A0B8E64" w:rsidR="00BF4407" w:rsidRDefault="00535A24" w:rsidP="00A31B84">
      <w:pPr>
        <w:pStyle w:val="Overskrift1"/>
      </w:pPr>
      <w:bookmarkStart w:id="5" w:name="_Toc229470130"/>
      <w:r>
        <w:rPr>
          <w:noProof/>
        </w:rPr>
        <w:lastRenderedPageBreak/>
        <w:drawing>
          <wp:anchor distT="0" distB="0" distL="114300" distR="114300" simplePos="0" relativeHeight="251662336" behindDoc="1" locked="0" layoutInCell="1" allowOverlap="1" wp14:anchorId="64E364C1" wp14:editId="029D3B60">
            <wp:simplePos x="0" y="0"/>
            <wp:positionH relativeFrom="margin">
              <wp:align>right</wp:align>
            </wp:positionH>
            <wp:positionV relativeFrom="paragraph">
              <wp:posOffset>0</wp:posOffset>
            </wp:positionV>
            <wp:extent cx="1800000" cy="900000"/>
            <wp:effectExtent l="0" t="0" r="0" b="0"/>
            <wp:wrapTight wrapText="bothSides">
              <wp:wrapPolygon edited="0">
                <wp:start x="4344" y="0"/>
                <wp:lineTo x="3201" y="457"/>
                <wp:lineTo x="0" y="5945"/>
                <wp:lineTo x="0" y="17835"/>
                <wp:lineTo x="8231" y="21036"/>
                <wp:lineTo x="16920" y="21036"/>
                <wp:lineTo x="18978" y="21036"/>
                <wp:lineTo x="21265" y="19207"/>
                <wp:lineTo x="21265" y="10975"/>
                <wp:lineTo x="20807" y="5030"/>
                <wp:lineTo x="16692" y="2744"/>
                <wp:lineTo x="6402" y="0"/>
                <wp:lineTo x="4344" y="0"/>
              </wp:wrapPolygon>
            </wp:wrapTight>
            <wp:docPr id="1749892192" name="Billede 1" descr="Et billede, der indeholder Grafik, Font/skrifttype, cirkel, Farver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2192" name="Billede 1" descr="Et billede, der indeholder Grafik, Font/skrifttype, cirkel, Farverigt&#10;&#10;Indhold genereret af kunstig intelligens kan være fork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anchor>
        </w:drawing>
      </w:r>
      <w:r>
        <w:t>Oplæringsperiode 1</w:t>
      </w:r>
      <w:bookmarkEnd w:id="4"/>
      <w:bookmarkEnd w:id="5"/>
    </w:p>
    <w:p w14:paraId="282F5FB6" w14:textId="15BF2B73" w:rsidR="00535A24" w:rsidRDefault="00535A24" w:rsidP="00535A24">
      <w:pPr>
        <w:pStyle w:val="Overskrift2"/>
      </w:pPr>
      <w:r>
        <w:t xml:space="preserve">I denne oplæringsperiode har jeg haft en særlig faglig interesse for: </w:t>
      </w:r>
    </w:p>
    <w:p w14:paraId="3C77A0B5" w14:textId="77777777" w:rsidR="00535A24" w:rsidRDefault="00535A24" w:rsidP="00622805">
      <w:pPr>
        <w:pStyle w:val="Listeafsnit"/>
        <w:numPr>
          <w:ilvl w:val="0"/>
          <w:numId w:val="7"/>
        </w:numPr>
        <w:autoSpaceDE w:val="0"/>
        <w:autoSpaceDN w:val="0"/>
        <w:adjustRightInd w:val="0"/>
        <w:spacing w:before="100" w:line="240" w:lineRule="auto"/>
      </w:pPr>
      <w:r>
        <w:t xml:space="preserve"> </w:t>
      </w:r>
    </w:p>
    <w:p w14:paraId="545D268E" w14:textId="77777777" w:rsidR="00535A24" w:rsidRDefault="00535A24" w:rsidP="00622805">
      <w:pPr>
        <w:pStyle w:val="Listeafsnit"/>
        <w:numPr>
          <w:ilvl w:val="0"/>
          <w:numId w:val="7"/>
        </w:numPr>
        <w:autoSpaceDE w:val="0"/>
        <w:autoSpaceDN w:val="0"/>
        <w:adjustRightInd w:val="0"/>
        <w:spacing w:before="100" w:line="240" w:lineRule="auto"/>
      </w:pPr>
      <w:r>
        <w:t xml:space="preserve"> </w:t>
      </w:r>
    </w:p>
    <w:p w14:paraId="149CF785" w14:textId="77777777" w:rsidR="00535A24" w:rsidRDefault="00535A24" w:rsidP="00622805">
      <w:pPr>
        <w:pStyle w:val="Listeafsnit"/>
        <w:numPr>
          <w:ilvl w:val="0"/>
          <w:numId w:val="7"/>
        </w:numPr>
        <w:autoSpaceDE w:val="0"/>
        <w:autoSpaceDN w:val="0"/>
        <w:adjustRightInd w:val="0"/>
        <w:spacing w:before="100" w:line="240" w:lineRule="auto"/>
      </w:pPr>
      <w:r>
        <w:t xml:space="preserve"> </w:t>
      </w:r>
    </w:p>
    <w:p w14:paraId="64D06C4D" w14:textId="77777777" w:rsidR="00535A24" w:rsidRDefault="00535A24" w:rsidP="00535A24">
      <w:pPr>
        <w:pStyle w:val="Overskrift2"/>
      </w:pPr>
      <w:r w:rsidRPr="00FE059D">
        <w:t xml:space="preserve">I næste </w:t>
      </w:r>
      <w:r>
        <w:t>skoleperiode</w:t>
      </w:r>
      <w:r w:rsidRPr="00FE059D">
        <w:t xml:space="preserve"> glæder jeg mig til at lære mere om og fordybe mig fagligt i:</w:t>
      </w:r>
    </w:p>
    <w:p w14:paraId="2AD7AEA6" w14:textId="77777777" w:rsidR="00535A24" w:rsidRDefault="00535A24" w:rsidP="00622805">
      <w:pPr>
        <w:pStyle w:val="Listeafsnit"/>
        <w:numPr>
          <w:ilvl w:val="0"/>
          <w:numId w:val="6"/>
        </w:numPr>
        <w:autoSpaceDE w:val="0"/>
        <w:autoSpaceDN w:val="0"/>
        <w:adjustRightInd w:val="0"/>
        <w:spacing w:before="100" w:line="240" w:lineRule="auto"/>
      </w:pPr>
      <w:r>
        <w:t xml:space="preserve"> </w:t>
      </w:r>
    </w:p>
    <w:p w14:paraId="2F53E6A1" w14:textId="77777777" w:rsidR="00535A24" w:rsidRDefault="00535A24" w:rsidP="00622805">
      <w:pPr>
        <w:pStyle w:val="Listeafsnit"/>
        <w:numPr>
          <w:ilvl w:val="0"/>
          <w:numId w:val="6"/>
        </w:numPr>
        <w:autoSpaceDE w:val="0"/>
        <w:autoSpaceDN w:val="0"/>
        <w:adjustRightInd w:val="0"/>
        <w:spacing w:before="100" w:line="240" w:lineRule="auto"/>
      </w:pPr>
      <w:r>
        <w:t xml:space="preserve"> </w:t>
      </w:r>
    </w:p>
    <w:p w14:paraId="40C37D8A" w14:textId="77777777" w:rsidR="00535A24" w:rsidRDefault="00535A24" w:rsidP="00622805">
      <w:pPr>
        <w:pStyle w:val="Listeafsnit"/>
        <w:numPr>
          <w:ilvl w:val="0"/>
          <w:numId w:val="6"/>
        </w:numPr>
        <w:autoSpaceDE w:val="0"/>
        <w:autoSpaceDN w:val="0"/>
        <w:adjustRightInd w:val="0"/>
        <w:spacing w:before="100" w:line="240" w:lineRule="auto"/>
      </w:pPr>
      <w:r>
        <w:t xml:space="preserve"> </w:t>
      </w:r>
    </w:p>
    <w:p w14:paraId="26B3E2D0" w14:textId="77777777" w:rsidR="00535A24" w:rsidRDefault="00535A24" w:rsidP="00535A24">
      <w:pPr>
        <w:pStyle w:val="Overskrift2"/>
      </w:pPr>
      <w:r>
        <w:t>Vigtige fagbegreber</w:t>
      </w:r>
    </w:p>
    <w:p w14:paraId="5E110A92"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4ECF680B" w14:textId="454DEC3A" w:rsidR="00535A24" w:rsidRDefault="0017021D" w:rsidP="00535A24">
      <w:r w:rsidRPr="0017021D">
        <w:rPr>
          <w:noProof/>
        </w:rPr>
        <w:drawing>
          <wp:inline distT="0" distB="0" distL="0" distR="0" wp14:anchorId="21AF05A0" wp14:editId="6F754EEC">
            <wp:extent cx="5759450" cy="1595755"/>
            <wp:effectExtent l="0" t="0" r="0" b="4445"/>
            <wp:docPr id="958743631"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1595755"/>
                    </a:xfrm>
                    <a:prstGeom prst="rect">
                      <a:avLst/>
                    </a:prstGeom>
                    <a:noFill/>
                    <a:ln>
                      <a:noFill/>
                    </a:ln>
                  </pic:spPr>
                </pic:pic>
              </a:graphicData>
            </a:graphic>
          </wp:inline>
        </w:drawing>
      </w:r>
    </w:p>
    <w:p w14:paraId="05D74225" w14:textId="71184C07" w:rsidR="00535A24" w:rsidRDefault="00535A24" w:rsidP="00535A24">
      <w:pPr>
        <w:jc w:val="right"/>
        <w:rPr>
          <w:i/>
          <w:iCs/>
          <w:sz w:val="16"/>
          <w:szCs w:val="16"/>
        </w:rPr>
      </w:pPr>
      <w:r w:rsidRPr="002175A4">
        <w:rPr>
          <w:i/>
          <w:iCs/>
          <w:sz w:val="16"/>
          <w:szCs w:val="16"/>
        </w:rPr>
        <w:t>Gå til aktuel side i den lokale uddannelsesplan (LUP)</w:t>
      </w:r>
    </w:p>
    <w:p w14:paraId="2B3D4E3B" w14:textId="36A91B0A" w:rsidR="00AF5531" w:rsidRDefault="00AF5531" w:rsidP="00AF5531">
      <w:pPr>
        <w:jc w:val="right"/>
      </w:pPr>
      <w:hyperlink r:id="rId17" w:anchor="page=122" w:history="1">
        <w:r w:rsidRPr="00FB0F2F">
          <w:rPr>
            <w:rStyle w:val="Hyperlink"/>
            <w:rFonts w:eastAsiaTheme="majorEastAsia"/>
          </w:rPr>
          <w:t>Skoleperiode 1: Oversigt over t</w:t>
        </w:r>
        <w:r w:rsidRPr="00FB0F2F">
          <w:rPr>
            <w:rStyle w:val="Hyperlink"/>
            <w:rFonts w:eastAsiaTheme="majorEastAsia"/>
          </w:rPr>
          <w:t>e</w:t>
        </w:r>
        <w:r w:rsidRPr="00FB0F2F">
          <w:rPr>
            <w:rStyle w:val="Hyperlink"/>
            <w:rFonts w:eastAsiaTheme="majorEastAsia"/>
          </w:rPr>
          <w:t>maerne</w:t>
        </w:r>
      </w:hyperlink>
    </w:p>
    <w:p w14:paraId="2E11383F" w14:textId="77777777" w:rsidR="00535A24" w:rsidRDefault="00535A24" w:rsidP="00535A24">
      <w:pPr>
        <w:spacing w:after="0" w:line="240" w:lineRule="auto"/>
      </w:pPr>
      <w:r>
        <w:br w:type="page"/>
      </w:r>
    </w:p>
    <w:p w14:paraId="0470BECE" w14:textId="594E2DD8" w:rsidR="00AA5D18" w:rsidRDefault="00535A24" w:rsidP="00535A24">
      <w:pPr>
        <w:pStyle w:val="Overskrift1"/>
      </w:pPr>
      <w:bookmarkStart w:id="6" w:name="_Toc212465202"/>
      <w:bookmarkStart w:id="7" w:name="_Toc229470131"/>
      <w:r>
        <w:rPr>
          <w:noProof/>
        </w:rPr>
        <w:lastRenderedPageBreak/>
        <w:drawing>
          <wp:anchor distT="0" distB="0" distL="114300" distR="114300" simplePos="0" relativeHeight="251663360" behindDoc="1" locked="0" layoutInCell="1" allowOverlap="1" wp14:anchorId="204DB89B" wp14:editId="60AFC436">
            <wp:simplePos x="0" y="0"/>
            <wp:positionH relativeFrom="margin">
              <wp:align>right</wp:align>
            </wp:positionH>
            <wp:positionV relativeFrom="paragraph">
              <wp:posOffset>613</wp:posOffset>
            </wp:positionV>
            <wp:extent cx="1800000" cy="900000"/>
            <wp:effectExtent l="0" t="0" r="0" b="0"/>
            <wp:wrapTight wrapText="bothSides">
              <wp:wrapPolygon edited="0">
                <wp:start x="4573" y="0"/>
                <wp:lineTo x="3430" y="457"/>
                <wp:lineTo x="229" y="5945"/>
                <wp:lineTo x="0" y="10518"/>
                <wp:lineTo x="457" y="17835"/>
                <wp:lineTo x="8003" y="20579"/>
                <wp:lineTo x="16463" y="21036"/>
                <wp:lineTo x="19207" y="21036"/>
                <wp:lineTo x="21265" y="18749"/>
                <wp:lineTo x="21265" y="10975"/>
                <wp:lineTo x="20807" y="5030"/>
                <wp:lineTo x="16006" y="2287"/>
                <wp:lineTo x="6631" y="0"/>
                <wp:lineTo x="4573" y="0"/>
              </wp:wrapPolygon>
            </wp:wrapTight>
            <wp:docPr id="10641967"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1062" name="Billed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r>
        <w:t xml:space="preserve">Skoleperiode </w:t>
      </w:r>
      <w:bookmarkEnd w:id="6"/>
      <w:r w:rsidR="00BF4407">
        <w:t>2A</w:t>
      </w:r>
      <w:bookmarkEnd w:id="7"/>
    </w:p>
    <w:p w14:paraId="00FD1E5F" w14:textId="1493C81D" w:rsidR="00535A24" w:rsidRDefault="00535A24" w:rsidP="00535A24">
      <w:pPr>
        <w:pStyle w:val="Overskrift2"/>
      </w:pPr>
      <w:r>
        <w:t xml:space="preserve">I denne skoleperiode har jeg haft en særlig faglig interesse for: </w:t>
      </w:r>
    </w:p>
    <w:p w14:paraId="0982C13C" w14:textId="77777777" w:rsidR="00535A24" w:rsidRDefault="00535A24" w:rsidP="00622805">
      <w:pPr>
        <w:pStyle w:val="Listeafsnit"/>
        <w:numPr>
          <w:ilvl w:val="0"/>
          <w:numId w:val="8"/>
        </w:numPr>
        <w:autoSpaceDE w:val="0"/>
        <w:autoSpaceDN w:val="0"/>
        <w:adjustRightInd w:val="0"/>
        <w:spacing w:before="100" w:line="240" w:lineRule="auto"/>
      </w:pPr>
      <w:r>
        <w:t xml:space="preserve"> </w:t>
      </w:r>
    </w:p>
    <w:p w14:paraId="783BE067" w14:textId="77777777" w:rsidR="00535A24" w:rsidRDefault="00535A24" w:rsidP="00622805">
      <w:pPr>
        <w:pStyle w:val="Listeafsnit"/>
        <w:numPr>
          <w:ilvl w:val="0"/>
          <w:numId w:val="8"/>
        </w:numPr>
        <w:autoSpaceDE w:val="0"/>
        <w:autoSpaceDN w:val="0"/>
        <w:adjustRightInd w:val="0"/>
        <w:spacing w:before="100" w:line="240" w:lineRule="auto"/>
      </w:pPr>
      <w:r>
        <w:t xml:space="preserve"> </w:t>
      </w:r>
    </w:p>
    <w:p w14:paraId="2C1CD14F" w14:textId="77777777" w:rsidR="00535A24" w:rsidRPr="00281F23" w:rsidRDefault="00535A24" w:rsidP="00622805">
      <w:pPr>
        <w:pStyle w:val="Listeafsnit"/>
        <w:numPr>
          <w:ilvl w:val="0"/>
          <w:numId w:val="8"/>
        </w:numPr>
        <w:autoSpaceDE w:val="0"/>
        <w:autoSpaceDN w:val="0"/>
        <w:adjustRightInd w:val="0"/>
        <w:spacing w:before="100" w:line="240" w:lineRule="auto"/>
      </w:pPr>
    </w:p>
    <w:p w14:paraId="6896858F" w14:textId="77777777" w:rsidR="00535A24" w:rsidRDefault="00535A24" w:rsidP="00535A24">
      <w:pPr>
        <w:pStyle w:val="Overskrift2"/>
      </w:pPr>
      <w:r w:rsidRPr="00FE059D">
        <w:t>I næste oplæringsperiode glæder jeg mig til at lære mere om og fordybe mig fagligt i:</w:t>
      </w:r>
    </w:p>
    <w:p w14:paraId="718EB230" w14:textId="77777777" w:rsidR="00535A24" w:rsidRDefault="00535A24" w:rsidP="00622805">
      <w:pPr>
        <w:pStyle w:val="Listeafsnit"/>
        <w:numPr>
          <w:ilvl w:val="0"/>
          <w:numId w:val="9"/>
        </w:numPr>
        <w:autoSpaceDE w:val="0"/>
        <w:autoSpaceDN w:val="0"/>
        <w:adjustRightInd w:val="0"/>
        <w:spacing w:before="100" w:line="240" w:lineRule="auto"/>
      </w:pPr>
      <w:r>
        <w:t xml:space="preserve"> </w:t>
      </w:r>
    </w:p>
    <w:p w14:paraId="0A56C337" w14:textId="77777777" w:rsidR="00535A24" w:rsidRDefault="00535A24" w:rsidP="00622805">
      <w:pPr>
        <w:pStyle w:val="Listeafsnit"/>
        <w:numPr>
          <w:ilvl w:val="0"/>
          <w:numId w:val="9"/>
        </w:numPr>
        <w:autoSpaceDE w:val="0"/>
        <w:autoSpaceDN w:val="0"/>
        <w:adjustRightInd w:val="0"/>
        <w:spacing w:before="100" w:line="240" w:lineRule="auto"/>
      </w:pPr>
      <w:r>
        <w:t xml:space="preserve"> </w:t>
      </w:r>
    </w:p>
    <w:p w14:paraId="3D8BDE7C" w14:textId="77777777" w:rsidR="00535A24" w:rsidRPr="00281F23" w:rsidRDefault="00535A24" w:rsidP="00622805">
      <w:pPr>
        <w:pStyle w:val="Listeafsnit"/>
        <w:numPr>
          <w:ilvl w:val="0"/>
          <w:numId w:val="9"/>
        </w:numPr>
        <w:autoSpaceDE w:val="0"/>
        <w:autoSpaceDN w:val="0"/>
        <w:adjustRightInd w:val="0"/>
        <w:spacing w:before="100" w:line="240" w:lineRule="auto"/>
      </w:pPr>
      <w:r>
        <w:t xml:space="preserve"> </w:t>
      </w:r>
    </w:p>
    <w:p w14:paraId="39E31C28" w14:textId="77777777" w:rsidR="00535A24" w:rsidRDefault="00535A24" w:rsidP="00535A24">
      <w:pPr>
        <w:pStyle w:val="Overskrift2"/>
      </w:pPr>
      <w:r>
        <w:t>Jeg glæder mig især til at opleve:</w:t>
      </w:r>
    </w:p>
    <w:p w14:paraId="58BBED97" w14:textId="77777777" w:rsidR="00535A24" w:rsidRDefault="00535A24" w:rsidP="00622805">
      <w:pPr>
        <w:pStyle w:val="Listeafsnit"/>
        <w:numPr>
          <w:ilvl w:val="0"/>
          <w:numId w:val="10"/>
        </w:numPr>
        <w:autoSpaceDE w:val="0"/>
        <w:autoSpaceDN w:val="0"/>
        <w:adjustRightInd w:val="0"/>
        <w:spacing w:before="100" w:line="240" w:lineRule="auto"/>
      </w:pPr>
      <w:r>
        <w:t xml:space="preserve"> </w:t>
      </w:r>
    </w:p>
    <w:p w14:paraId="3C96A980" w14:textId="77777777" w:rsidR="00535A24" w:rsidRDefault="00535A24" w:rsidP="00622805">
      <w:pPr>
        <w:pStyle w:val="Listeafsnit"/>
        <w:numPr>
          <w:ilvl w:val="0"/>
          <w:numId w:val="10"/>
        </w:numPr>
        <w:autoSpaceDE w:val="0"/>
        <w:autoSpaceDN w:val="0"/>
        <w:adjustRightInd w:val="0"/>
        <w:spacing w:before="100" w:line="240" w:lineRule="auto"/>
      </w:pPr>
      <w:r>
        <w:t xml:space="preserve"> </w:t>
      </w:r>
    </w:p>
    <w:p w14:paraId="7AF15FB3" w14:textId="77777777" w:rsidR="00535A24" w:rsidRPr="00281F23" w:rsidRDefault="00535A24" w:rsidP="00622805">
      <w:pPr>
        <w:pStyle w:val="Listeafsnit"/>
        <w:numPr>
          <w:ilvl w:val="0"/>
          <w:numId w:val="10"/>
        </w:numPr>
        <w:autoSpaceDE w:val="0"/>
        <w:autoSpaceDN w:val="0"/>
        <w:adjustRightInd w:val="0"/>
        <w:spacing w:before="100" w:line="240" w:lineRule="auto"/>
      </w:pPr>
    </w:p>
    <w:p w14:paraId="18F14BD1" w14:textId="77777777" w:rsidR="00535A24" w:rsidRDefault="00535A24" w:rsidP="00535A24">
      <w:pPr>
        <w:pStyle w:val="Overskrift2"/>
      </w:pPr>
      <w:r w:rsidRPr="00FE059D">
        <w:t>Er der noget</w:t>
      </w:r>
      <w:r>
        <w:t>,</w:t>
      </w:r>
      <w:r w:rsidRPr="00FE059D">
        <w:t xml:space="preserve"> du er bekymret for i den næste oplæring</w:t>
      </w:r>
      <w:r>
        <w:t>,</w:t>
      </w:r>
      <w:r w:rsidRPr="00FE059D">
        <w:t xml:space="preserve"> og som din vejleder skal være </w:t>
      </w:r>
      <w:r>
        <w:br/>
      </w:r>
      <w:r w:rsidRPr="00FE059D">
        <w:t>særligt opmærksom på:</w:t>
      </w:r>
    </w:p>
    <w:p w14:paraId="7BF65914" w14:textId="77777777" w:rsidR="00535A24" w:rsidRDefault="00535A24" w:rsidP="004F1D27">
      <w:pPr>
        <w:autoSpaceDE w:val="0"/>
        <w:autoSpaceDN w:val="0"/>
        <w:adjustRightInd w:val="0"/>
        <w:spacing w:before="100" w:line="240" w:lineRule="auto"/>
        <w:ind w:left="284" w:hanging="284"/>
      </w:pPr>
    </w:p>
    <w:p w14:paraId="0FA4F852" w14:textId="77777777" w:rsidR="004F1D27" w:rsidRDefault="004F1D27" w:rsidP="004F1D27">
      <w:pPr>
        <w:autoSpaceDE w:val="0"/>
        <w:autoSpaceDN w:val="0"/>
        <w:adjustRightInd w:val="0"/>
        <w:spacing w:before="100" w:line="240" w:lineRule="auto"/>
        <w:ind w:left="284" w:hanging="284"/>
      </w:pPr>
    </w:p>
    <w:p w14:paraId="34C45166" w14:textId="77777777" w:rsidR="00535A24" w:rsidRDefault="00535A24" w:rsidP="00535A24">
      <w:pPr>
        <w:pStyle w:val="Overskrift2"/>
      </w:pPr>
      <w:r>
        <w:t>Vigtige fagbegreber</w:t>
      </w:r>
    </w:p>
    <w:p w14:paraId="6A7376B7"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6A9E4151" w14:textId="27B6A884" w:rsidR="00535A24" w:rsidRDefault="00E7170E" w:rsidP="00535A24">
      <w:r w:rsidRPr="00E7170E">
        <w:rPr>
          <w:noProof/>
        </w:rPr>
        <w:drawing>
          <wp:inline distT="0" distB="0" distL="0" distR="0" wp14:anchorId="35A2E94B" wp14:editId="581F6635">
            <wp:extent cx="5759450" cy="1595755"/>
            <wp:effectExtent l="0" t="0" r="0" b="4445"/>
            <wp:docPr id="325424727"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1595755"/>
                    </a:xfrm>
                    <a:prstGeom prst="rect">
                      <a:avLst/>
                    </a:prstGeom>
                    <a:noFill/>
                    <a:ln>
                      <a:noFill/>
                    </a:ln>
                  </pic:spPr>
                </pic:pic>
              </a:graphicData>
            </a:graphic>
          </wp:inline>
        </w:drawing>
      </w:r>
    </w:p>
    <w:p w14:paraId="543C9D69" w14:textId="46D72141" w:rsidR="00535A24" w:rsidRDefault="00535A24" w:rsidP="00535A24">
      <w:pPr>
        <w:jc w:val="right"/>
        <w:rPr>
          <w:i/>
          <w:iCs/>
          <w:sz w:val="16"/>
          <w:szCs w:val="16"/>
        </w:rPr>
      </w:pPr>
      <w:r w:rsidRPr="002175A4">
        <w:rPr>
          <w:i/>
          <w:iCs/>
          <w:sz w:val="16"/>
          <w:szCs w:val="16"/>
        </w:rPr>
        <w:t>Gå til aktuel side i den lokale uddannelsesplan (LUP)</w:t>
      </w:r>
    </w:p>
    <w:p w14:paraId="1491F045" w14:textId="34A2C9F3" w:rsidR="004F1D27" w:rsidRPr="002175A4" w:rsidRDefault="00AF5531" w:rsidP="004F1D27">
      <w:pPr>
        <w:jc w:val="right"/>
        <w:rPr>
          <w:i/>
          <w:iCs/>
          <w:sz w:val="16"/>
          <w:szCs w:val="16"/>
        </w:rPr>
      </w:pPr>
      <w:hyperlink r:id="rId19" w:anchor="page=141" w:history="1">
        <w:r>
          <w:rPr>
            <w:rStyle w:val="Hyperlink"/>
            <w:i/>
            <w:iCs/>
            <w:sz w:val="16"/>
            <w:szCs w:val="16"/>
          </w:rPr>
          <w:t>Skoleperiode 2A: Oversigt ove</w:t>
        </w:r>
        <w:r>
          <w:rPr>
            <w:rStyle w:val="Hyperlink"/>
            <w:i/>
            <w:iCs/>
            <w:sz w:val="16"/>
            <w:szCs w:val="16"/>
          </w:rPr>
          <w:t>r</w:t>
        </w:r>
        <w:r>
          <w:rPr>
            <w:rStyle w:val="Hyperlink"/>
            <w:i/>
            <w:iCs/>
            <w:sz w:val="16"/>
            <w:szCs w:val="16"/>
          </w:rPr>
          <w:t xml:space="preserve"> temaerne</w:t>
        </w:r>
      </w:hyperlink>
    </w:p>
    <w:p w14:paraId="54E97B10" w14:textId="77777777" w:rsidR="000D1120" w:rsidRDefault="000D1120">
      <w:pPr>
        <w:spacing w:after="0" w:line="240" w:lineRule="auto"/>
        <w:rPr>
          <w:rFonts w:ascii="Montserrat H" w:hAnsi="Montserrat H"/>
          <w:b/>
          <w:sz w:val="28"/>
        </w:rPr>
      </w:pPr>
      <w:bookmarkStart w:id="8" w:name="_Toc212465203"/>
      <w:r>
        <w:br w:type="page"/>
      </w:r>
    </w:p>
    <w:p w14:paraId="3186B1B7" w14:textId="58FF7439" w:rsidR="00AA5D18" w:rsidRDefault="00535A24" w:rsidP="00535A24">
      <w:pPr>
        <w:pStyle w:val="Overskrift1"/>
      </w:pPr>
      <w:bookmarkStart w:id="9" w:name="_Toc229470132"/>
      <w:r>
        <w:rPr>
          <w:noProof/>
        </w:rPr>
        <w:lastRenderedPageBreak/>
        <w:drawing>
          <wp:anchor distT="0" distB="0" distL="114300" distR="114300" simplePos="0" relativeHeight="251666432" behindDoc="1" locked="0" layoutInCell="1" allowOverlap="1" wp14:anchorId="7C930EEB" wp14:editId="30B04F86">
            <wp:simplePos x="0" y="0"/>
            <wp:positionH relativeFrom="margin">
              <wp:align>right</wp:align>
            </wp:positionH>
            <wp:positionV relativeFrom="paragraph">
              <wp:posOffset>0</wp:posOffset>
            </wp:positionV>
            <wp:extent cx="1800000" cy="900000"/>
            <wp:effectExtent l="0" t="0" r="0" b="0"/>
            <wp:wrapTight wrapText="bothSides">
              <wp:wrapPolygon edited="0">
                <wp:start x="4344" y="0"/>
                <wp:lineTo x="3201" y="457"/>
                <wp:lineTo x="0" y="5945"/>
                <wp:lineTo x="0" y="17835"/>
                <wp:lineTo x="8231" y="21036"/>
                <wp:lineTo x="16920" y="21036"/>
                <wp:lineTo x="18978" y="21036"/>
                <wp:lineTo x="21265" y="19207"/>
                <wp:lineTo x="21265" y="10975"/>
                <wp:lineTo x="20807" y="5030"/>
                <wp:lineTo x="16692" y="2744"/>
                <wp:lineTo x="6402" y="0"/>
                <wp:lineTo x="4344" y="0"/>
              </wp:wrapPolygon>
            </wp:wrapTight>
            <wp:docPr id="1869907720" name="Billede 1" descr="Et billede, der indeholder Grafik, Font/skrifttype, cirkel, Farver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2192" name="Billede 1" descr="Et billede, der indeholder Grafik, Font/skrifttype, cirkel, Farverigt&#10;&#10;Indhold genereret af kunstig intelligens kan være fork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anchor>
        </w:drawing>
      </w:r>
      <w:r>
        <w:t xml:space="preserve">Oplæringsperiode </w:t>
      </w:r>
      <w:bookmarkEnd w:id="8"/>
      <w:r w:rsidR="000D1120">
        <w:t>2A</w:t>
      </w:r>
      <w:bookmarkEnd w:id="9"/>
    </w:p>
    <w:p w14:paraId="28C2F1B7" w14:textId="1BF217C5" w:rsidR="00535A24" w:rsidRDefault="00535A24" w:rsidP="00535A24">
      <w:pPr>
        <w:pStyle w:val="Overskrift2"/>
      </w:pPr>
      <w:r>
        <w:t xml:space="preserve">I denne oplæringsperiode har jeg haft en særlig faglig interesse for: </w:t>
      </w:r>
    </w:p>
    <w:p w14:paraId="59BFB007" w14:textId="77777777" w:rsidR="00535A24" w:rsidRDefault="00535A24" w:rsidP="00622805">
      <w:pPr>
        <w:pStyle w:val="Listeafsnit"/>
        <w:numPr>
          <w:ilvl w:val="0"/>
          <w:numId w:val="11"/>
        </w:numPr>
        <w:autoSpaceDE w:val="0"/>
        <w:autoSpaceDN w:val="0"/>
        <w:adjustRightInd w:val="0"/>
        <w:spacing w:before="100" w:line="240" w:lineRule="auto"/>
      </w:pPr>
      <w:r>
        <w:t xml:space="preserve"> </w:t>
      </w:r>
    </w:p>
    <w:p w14:paraId="29D0DF60" w14:textId="77777777" w:rsidR="00535A24" w:rsidRDefault="00535A24" w:rsidP="00622805">
      <w:pPr>
        <w:pStyle w:val="Listeafsnit"/>
        <w:numPr>
          <w:ilvl w:val="0"/>
          <w:numId w:val="11"/>
        </w:numPr>
        <w:autoSpaceDE w:val="0"/>
        <w:autoSpaceDN w:val="0"/>
        <w:adjustRightInd w:val="0"/>
        <w:spacing w:before="100" w:line="240" w:lineRule="auto"/>
      </w:pPr>
      <w:r>
        <w:t xml:space="preserve"> </w:t>
      </w:r>
    </w:p>
    <w:p w14:paraId="4D162FC1" w14:textId="77777777" w:rsidR="00535A24" w:rsidRPr="00A55219" w:rsidRDefault="00535A24" w:rsidP="00622805">
      <w:pPr>
        <w:pStyle w:val="Listeafsnit"/>
        <w:numPr>
          <w:ilvl w:val="0"/>
          <w:numId w:val="11"/>
        </w:numPr>
        <w:autoSpaceDE w:val="0"/>
        <w:autoSpaceDN w:val="0"/>
        <w:adjustRightInd w:val="0"/>
        <w:spacing w:before="100" w:line="240" w:lineRule="auto"/>
      </w:pPr>
      <w:r>
        <w:t xml:space="preserve"> </w:t>
      </w:r>
    </w:p>
    <w:p w14:paraId="6732DCB2" w14:textId="77777777" w:rsidR="00535A24" w:rsidRDefault="00535A24" w:rsidP="00535A24">
      <w:pPr>
        <w:pStyle w:val="Overskrift2"/>
      </w:pPr>
      <w:r w:rsidRPr="00FE059D">
        <w:t xml:space="preserve">I næste </w:t>
      </w:r>
      <w:r>
        <w:t>skoleperiode</w:t>
      </w:r>
      <w:r w:rsidRPr="00FE059D">
        <w:t xml:space="preserve"> glæder jeg mig til at lære mere om og fordybe mig fagligt i:</w:t>
      </w:r>
    </w:p>
    <w:p w14:paraId="254993D9" w14:textId="77777777" w:rsidR="00535A24" w:rsidRDefault="00535A24" w:rsidP="00622805">
      <w:pPr>
        <w:pStyle w:val="Listeafsnit"/>
        <w:numPr>
          <w:ilvl w:val="0"/>
          <w:numId w:val="12"/>
        </w:numPr>
        <w:autoSpaceDE w:val="0"/>
        <w:autoSpaceDN w:val="0"/>
        <w:adjustRightInd w:val="0"/>
        <w:spacing w:before="100" w:line="240" w:lineRule="auto"/>
      </w:pPr>
      <w:r>
        <w:t xml:space="preserve"> </w:t>
      </w:r>
    </w:p>
    <w:p w14:paraId="12B9B6FD" w14:textId="77777777" w:rsidR="00535A24" w:rsidRDefault="00535A24" w:rsidP="00622805">
      <w:pPr>
        <w:pStyle w:val="Listeafsnit"/>
        <w:numPr>
          <w:ilvl w:val="0"/>
          <w:numId w:val="12"/>
        </w:numPr>
        <w:autoSpaceDE w:val="0"/>
        <w:autoSpaceDN w:val="0"/>
        <w:adjustRightInd w:val="0"/>
        <w:spacing w:before="100" w:line="240" w:lineRule="auto"/>
      </w:pPr>
      <w:r>
        <w:t xml:space="preserve"> </w:t>
      </w:r>
    </w:p>
    <w:p w14:paraId="79ADC280" w14:textId="77777777" w:rsidR="00535A24" w:rsidRPr="00A55219" w:rsidRDefault="00535A24" w:rsidP="00622805">
      <w:pPr>
        <w:pStyle w:val="Listeafsnit"/>
        <w:numPr>
          <w:ilvl w:val="0"/>
          <w:numId w:val="12"/>
        </w:numPr>
        <w:autoSpaceDE w:val="0"/>
        <w:autoSpaceDN w:val="0"/>
        <w:adjustRightInd w:val="0"/>
        <w:spacing w:before="100" w:line="240" w:lineRule="auto"/>
      </w:pPr>
      <w:r>
        <w:t xml:space="preserve"> </w:t>
      </w:r>
    </w:p>
    <w:p w14:paraId="1A0BAA5A" w14:textId="77777777" w:rsidR="00535A24" w:rsidRDefault="00535A24" w:rsidP="00535A24">
      <w:pPr>
        <w:pStyle w:val="Overskrift2"/>
      </w:pPr>
      <w:r>
        <w:t>Vigtige fagbegreber</w:t>
      </w:r>
    </w:p>
    <w:p w14:paraId="4C93104B"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7616E3EB" w14:textId="56692811" w:rsidR="00D22384" w:rsidRPr="00E7170E" w:rsidRDefault="00E7170E" w:rsidP="00E7170E">
      <w:r w:rsidRPr="00E7170E">
        <w:rPr>
          <w:noProof/>
        </w:rPr>
        <w:drawing>
          <wp:inline distT="0" distB="0" distL="0" distR="0" wp14:anchorId="452785B6" wp14:editId="27279169">
            <wp:extent cx="5759450" cy="1595755"/>
            <wp:effectExtent l="0" t="0" r="0" b="4445"/>
            <wp:docPr id="2030509496"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1595755"/>
                    </a:xfrm>
                    <a:prstGeom prst="rect">
                      <a:avLst/>
                    </a:prstGeom>
                    <a:noFill/>
                    <a:ln>
                      <a:noFill/>
                    </a:ln>
                  </pic:spPr>
                </pic:pic>
              </a:graphicData>
            </a:graphic>
          </wp:inline>
        </w:drawing>
      </w:r>
    </w:p>
    <w:p w14:paraId="27657578" w14:textId="4B1B6C4F" w:rsidR="00535A24" w:rsidRDefault="00535A24" w:rsidP="00535A24">
      <w:pPr>
        <w:jc w:val="right"/>
        <w:rPr>
          <w:i/>
          <w:iCs/>
          <w:sz w:val="16"/>
          <w:szCs w:val="16"/>
        </w:rPr>
      </w:pPr>
      <w:r w:rsidRPr="002175A4">
        <w:rPr>
          <w:i/>
          <w:iCs/>
          <w:sz w:val="16"/>
          <w:szCs w:val="16"/>
        </w:rPr>
        <w:t>Gå til aktuel side i den lokale uddannelsesplan (LUP)</w:t>
      </w:r>
    </w:p>
    <w:p w14:paraId="2A1C65B6" w14:textId="4E19F8D2" w:rsidR="00AF5531" w:rsidRPr="002175A4" w:rsidRDefault="00AF5531" w:rsidP="00AF5531">
      <w:pPr>
        <w:jc w:val="right"/>
        <w:rPr>
          <w:i/>
          <w:iCs/>
          <w:sz w:val="16"/>
          <w:szCs w:val="16"/>
        </w:rPr>
      </w:pPr>
      <w:hyperlink r:id="rId20" w:anchor="page=141" w:history="1">
        <w:r>
          <w:rPr>
            <w:rStyle w:val="Hyperlink"/>
            <w:i/>
            <w:iCs/>
            <w:sz w:val="16"/>
            <w:szCs w:val="16"/>
          </w:rPr>
          <w:t>Skoleperiode 2A: Oversigt over temaerne</w:t>
        </w:r>
      </w:hyperlink>
    </w:p>
    <w:p w14:paraId="1DCA95E0" w14:textId="77777777" w:rsidR="00D22384" w:rsidRPr="002175A4" w:rsidRDefault="00D22384" w:rsidP="00535A24">
      <w:pPr>
        <w:jc w:val="right"/>
        <w:rPr>
          <w:i/>
          <w:iCs/>
          <w:sz w:val="16"/>
          <w:szCs w:val="16"/>
        </w:rPr>
      </w:pPr>
    </w:p>
    <w:p w14:paraId="7A5847F8" w14:textId="77777777" w:rsidR="00535A24" w:rsidRDefault="00535A24" w:rsidP="00535A24">
      <w:pPr>
        <w:spacing w:after="0" w:line="240" w:lineRule="auto"/>
      </w:pPr>
      <w:r>
        <w:br w:type="page"/>
      </w:r>
    </w:p>
    <w:p w14:paraId="57C95F0D" w14:textId="0194672B" w:rsidR="00AF5531" w:rsidRDefault="00535A24" w:rsidP="00535A24">
      <w:pPr>
        <w:pStyle w:val="Overskrift1"/>
      </w:pPr>
      <w:bookmarkStart w:id="10" w:name="_Toc212465204"/>
      <w:bookmarkStart w:id="11" w:name="_Toc229470133"/>
      <w:r>
        <w:rPr>
          <w:noProof/>
        </w:rPr>
        <w:lastRenderedPageBreak/>
        <w:drawing>
          <wp:anchor distT="0" distB="0" distL="114300" distR="114300" simplePos="0" relativeHeight="251667456" behindDoc="1" locked="0" layoutInCell="1" allowOverlap="1" wp14:anchorId="57795D08" wp14:editId="65F2D285">
            <wp:simplePos x="0" y="0"/>
            <wp:positionH relativeFrom="margin">
              <wp:align>right</wp:align>
            </wp:positionH>
            <wp:positionV relativeFrom="paragraph">
              <wp:posOffset>613</wp:posOffset>
            </wp:positionV>
            <wp:extent cx="1800000" cy="900000"/>
            <wp:effectExtent l="0" t="0" r="0" b="0"/>
            <wp:wrapTight wrapText="bothSides">
              <wp:wrapPolygon edited="0">
                <wp:start x="4573" y="0"/>
                <wp:lineTo x="3430" y="457"/>
                <wp:lineTo x="229" y="5945"/>
                <wp:lineTo x="0" y="10518"/>
                <wp:lineTo x="457" y="17835"/>
                <wp:lineTo x="8003" y="20579"/>
                <wp:lineTo x="16463" y="21036"/>
                <wp:lineTo x="19207" y="21036"/>
                <wp:lineTo x="21265" y="18749"/>
                <wp:lineTo x="21265" y="10975"/>
                <wp:lineTo x="20807" y="5030"/>
                <wp:lineTo x="16006" y="2287"/>
                <wp:lineTo x="6631" y="0"/>
                <wp:lineTo x="4573" y="0"/>
              </wp:wrapPolygon>
            </wp:wrapTight>
            <wp:docPr id="490217837"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1062" name="Billed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r>
        <w:t>Skoleperiode 2</w:t>
      </w:r>
      <w:bookmarkEnd w:id="10"/>
      <w:r w:rsidR="000D1120">
        <w:t>B</w:t>
      </w:r>
      <w:bookmarkEnd w:id="11"/>
    </w:p>
    <w:p w14:paraId="32650C82" w14:textId="15E04525" w:rsidR="00535A24" w:rsidRDefault="00535A24" w:rsidP="00535A24">
      <w:pPr>
        <w:pStyle w:val="Overskrift2"/>
      </w:pPr>
      <w:r>
        <w:t xml:space="preserve">I denne skoleperiode har jeg haft en særlig faglig interesse for: </w:t>
      </w:r>
    </w:p>
    <w:p w14:paraId="699D93FE" w14:textId="77777777" w:rsidR="00535A24" w:rsidRDefault="00535A24" w:rsidP="00622805">
      <w:pPr>
        <w:pStyle w:val="Listeafsnit"/>
        <w:numPr>
          <w:ilvl w:val="0"/>
          <w:numId w:val="13"/>
        </w:numPr>
        <w:autoSpaceDE w:val="0"/>
        <w:autoSpaceDN w:val="0"/>
        <w:adjustRightInd w:val="0"/>
        <w:spacing w:before="100" w:line="240" w:lineRule="auto"/>
      </w:pPr>
      <w:r>
        <w:t xml:space="preserve"> </w:t>
      </w:r>
    </w:p>
    <w:p w14:paraId="5D435D06" w14:textId="77777777" w:rsidR="00535A24" w:rsidRDefault="00535A24" w:rsidP="00622805">
      <w:pPr>
        <w:pStyle w:val="Listeafsnit"/>
        <w:numPr>
          <w:ilvl w:val="0"/>
          <w:numId w:val="13"/>
        </w:numPr>
        <w:autoSpaceDE w:val="0"/>
        <w:autoSpaceDN w:val="0"/>
        <w:adjustRightInd w:val="0"/>
        <w:spacing w:before="100" w:line="240" w:lineRule="auto"/>
      </w:pPr>
      <w:r>
        <w:t xml:space="preserve"> </w:t>
      </w:r>
    </w:p>
    <w:p w14:paraId="7C54A2A4" w14:textId="77777777" w:rsidR="00535A24" w:rsidRPr="00A55219" w:rsidRDefault="00535A24" w:rsidP="00622805">
      <w:pPr>
        <w:pStyle w:val="Listeafsnit"/>
        <w:numPr>
          <w:ilvl w:val="0"/>
          <w:numId w:val="13"/>
        </w:numPr>
        <w:autoSpaceDE w:val="0"/>
        <w:autoSpaceDN w:val="0"/>
        <w:adjustRightInd w:val="0"/>
        <w:spacing w:before="100" w:line="240" w:lineRule="auto"/>
      </w:pPr>
      <w:r>
        <w:t xml:space="preserve"> </w:t>
      </w:r>
    </w:p>
    <w:p w14:paraId="55F06A42" w14:textId="77777777" w:rsidR="00535A24" w:rsidRDefault="00535A24" w:rsidP="00535A24">
      <w:pPr>
        <w:pStyle w:val="Overskrift2"/>
      </w:pPr>
      <w:r w:rsidRPr="00FE059D">
        <w:t>I næste oplæringsperiode glæder jeg mig til at lære mere om og fordybe mig fagligt i:</w:t>
      </w:r>
    </w:p>
    <w:p w14:paraId="03294969" w14:textId="77777777" w:rsidR="00535A24" w:rsidRDefault="00535A24" w:rsidP="00622805">
      <w:pPr>
        <w:pStyle w:val="Listeafsnit"/>
        <w:numPr>
          <w:ilvl w:val="0"/>
          <w:numId w:val="14"/>
        </w:numPr>
        <w:autoSpaceDE w:val="0"/>
        <w:autoSpaceDN w:val="0"/>
        <w:adjustRightInd w:val="0"/>
        <w:spacing w:before="100" w:line="240" w:lineRule="auto"/>
      </w:pPr>
      <w:r>
        <w:t xml:space="preserve"> </w:t>
      </w:r>
    </w:p>
    <w:p w14:paraId="61F1F60B" w14:textId="77777777" w:rsidR="00535A24" w:rsidRDefault="00535A24" w:rsidP="00622805">
      <w:pPr>
        <w:pStyle w:val="Listeafsnit"/>
        <w:numPr>
          <w:ilvl w:val="0"/>
          <w:numId w:val="14"/>
        </w:numPr>
        <w:autoSpaceDE w:val="0"/>
        <w:autoSpaceDN w:val="0"/>
        <w:adjustRightInd w:val="0"/>
        <w:spacing w:before="100" w:line="240" w:lineRule="auto"/>
      </w:pPr>
      <w:r>
        <w:t xml:space="preserve"> </w:t>
      </w:r>
    </w:p>
    <w:p w14:paraId="1A78E6FB" w14:textId="77777777" w:rsidR="00535A24" w:rsidRPr="00A55219" w:rsidRDefault="00535A24" w:rsidP="00622805">
      <w:pPr>
        <w:pStyle w:val="Listeafsnit"/>
        <w:numPr>
          <w:ilvl w:val="0"/>
          <w:numId w:val="14"/>
        </w:numPr>
        <w:autoSpaceDE w:val="0"/>
        <w:autoSpaceDN w:val="0"/>
        <w:adjustRightInd w:val="0"/>
        <w:spacing w:before="100" w:line="240" w:lineRule="auto"/>
      </w:pPr>
      <w:r>
        <w:t xml:space="preserve"> </w:t>
      </w:r>
    </w:p>
    <w:p w14:paraId="2B41F3A4" w14:textId="77777777" w:rsidR="00535A24" w:rsidRDefault="00535A24" w:rsidP="00535A24">
      <w:pPr>
        <w:pStyle w:val="Overskrift2"/>
      </w:pPr>
      <w:r>
        <w:t>Jeg glæder mig især til at opleve:</w:t>
      </w:r>
    </w:p>
    <w:p w14:paraId="1C2CA6DC" w14:textId="77777777" w:rsidR="00535A24" w:rsidRDefault="00535A24" w:rsidP="00622805">
      <w:pPr>
        <w:pStyle w:val="Listeafsnit"/>
        <w:numPr>
          <w:ilvl w:val="0"/>
          <w:numId w:val="15"/>
        </w:numPr>
        <w:autoSpaceDE w:val="0"/>
        <w:autoSpaceDN w:val="0"/>
        <w:adjustRightInd w:val="0"/>
        <w:spacing w:before="100" w:line="240" w:lineRule="auto"/>
      </w:pPr>
      <w:r>
        <w:t xml:space="preserve"> </w:t>
      </w:r>
    </w:p>
    <w:p w14:paraId="7809F5F3" w14:textId="77777777" w:rsidR="00535A24" w:rsidRDefault="00535A24" w:rsidP="00622805">
      <w:pPr>
        <w:pStyle w:val="Listeafsnit"/>
        <w:numPr>
          <w:ilvl w:val="0"/>
          <w:numId w:val="15"/>
        </w:numPr>
        <w:autoSpaceDE w:val="0"/>
        <w:autoSpaceDN w:val="0"/>
        <w:adjustRightInd w:val="0"/>
        <w:spacing w:before="100" w:line="240" w:lineRule="auto"/>
      </w:pPr>
      <w:r>
        <w:t xml:space="preserve"> </w:t>
      </w:r>
    </w:p>
    <w:p w14:paraId="312D55AD" w14:textId="77777777" w:rsidR="00535A24" w:rsidRPr="00A55219" w:rsidRDefault="00535A24" w:rsidP="00622805">
      <w:pPr>
        <w:pStyle w:val="Listeafsnit"/>
        <w:numPr>
          <w:ilvl w:val="0"/>
          <w:numId w:val="15"/>
        </w:numPr>
        <w:autoSpaceDE w:val="0"/>
        <w:autoSpaceDN w:val="0"/>
        <w:adjustRightInd w:val="0"/>
        <w:spacing w:before="100" w:line="240" w:lineRule="auto"/>
      </w:pPr>
    </w:p>
    <w:p w14:paraId="333CA4FE" w14:textId="77777777" w:rsidR="00535A24" w:rsidRDefault="00535A24" w:rsidP="00535A24">
      <w:pPr>
        <w:pStyle w:val="Overskrift2"/>
      </w:pPr>
      <w:r w:rsidRPr="00FE059D">
        <w:t>Er der noget</w:t>
      </w:r>
      <w:r>
        <w:t>,</w:t>
      </w:r>
      <w:r w:rsidRPr="00FE059D">
        <w:t xml:space="preserve"> du er bekymret for i den næste oplæring</w:t>
      </w:r>
      <w:r>
        <w:t>,</w:t>
      </w:r>
      <w:r w:rsidRPr="00FE059D">
        <w:t xml:space="preserve"> og som din vejleder skal være </w:t>
      </w:r>
      <w:r>
        <w:br/>
      </w:r>
      <w:r w:rsidRPr="00FE059D">
        <w:t>særligt opmærksom på:</w:t>
      </w:r>
    </w:p>
    <w:p w14:paraId="38926144" w14:textId="77777777" w:rsidR="00535A24" w:rsidRDefault="00535A24" w:rsidP="00622805">
      <w:pPr>
        <w:pStyle w:val="Listeafsnit"/>
        <w:numPr>
          <w:ilvl w:val="0"/>
          <w:numId w:val="16"/>
        </w:numPr>
        <w:autoSpaceDE w:val="0"/>
        <w:autoSpaceDN w:val="0"/>
        <w:adjustRightInd w:val="0"/>
        <w:spacing w:before="100" w:line="240" w:lineRule="auto"/>
      </w:pPr>
      <w:r>
        <w:t xml:space="preserve"> </w:t>
      </w:r>
    </w:p>
    <w:p w14:paraId="62AA41FF" w14:textId="77777777" w:rsidR="00535A24" w:rsidRDefault="00535A24" w:rsidP="00535A24">
      <w:pPr>
        <w:pStyle w:val="Overskrift2"/>
      </w:pPr>
      <w:r>
        <w:t>Vigtige fagbegreber</w:t>
      </w:r>
    </w:p>
    <w:p w14:paraId="38B2BABD"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24B96EF3" w14:textId="3455798C" w:rsidR="004E2D6A" w:rsidRPr="00CF38D9" w:rsidRDefault="00CF38D9" w:rsidP="00CF38D9">
      <w:r w:rsidRPr="00CF38D9">
        <w:rPr>
          <w:noProof/>
        </w:rPr>
        <w:drawing>
          <wp:inline distT="0" distB="0" distL="0" distR="0" wp14:anchorId="28FB48AC" wp14:editId="56383A3B">
            <wp:extent cx="5759450" cy="1595755"/>
            <wp:effectExtent l="0" t="0" r="0" b="4445"/>
            <wp:docPr id="139863262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1595755"/>
                    </a:xfrm>
                    <a:prstGeom prst="rect">
                      <a:avLst/>
                    </a:prstGeom>
                    <a:noFill/>
                    <a:ln>
                      <a:noFill/>
                    </a:ln>
                  </pic:spPr>
                </pic:pic>
              </a:graphicData>
            </a:graphic>
          </wp:inline>
        </w:drawing>
      </w:r>
    </w:p>
    <w:p w14:paraId="52E70A4F" w14:textId="78E21459" w:rsidR="00535A24" w:rsidRDefault="00535A24" w:rsidP="00535A24">
      <w:pPr>
        <w:jc w:val="right"/>
        <w:rPr>
          <w:i/>
          <w:iCs/>
          <w:sz w:val="16"/>
          <w:szCs w:val="16"/>
        </w:rPr>
      </w:pPr>
      <w:r w:rsidRPr="002175A4">
        <w:rPr>
          <w:i/>
          <w:iCs/>
          <w:sz w:val="16"/>
          <w:szCs w:val="16"/>
        </w:rPr>
        <w:t>Gå til aktuel side i den lokale uddannelsesplan (LUP)</w:t>
      </w:r>
    </w:p>
    <w:p w14:paraId="1C1DDBB0" w14:textId="6F2B7981" w:rsidR="004E2D6A" w:rsidRPr="002175A4" w:rsidRDefault="00081108" w:rsidP="00535A24">
      <w:pPr>
        <w:jc w:val="right"/>
        <w:rPr>
          <w:i/>
          <w:iCs/>
          <w:sz w:val="16"/>
          <w:szCs w:val="16"/>
        </w:rPr>
      </w:pPr>
      <w:hyperlink r:id="rId22" w:anchor="page=151" w:history="1">
        <w:r>
          <w:rPr>
            <w:rStyle w:val="Hyperlink"/>
            <w:i/>
            <w:iCs/>
            <w:sz w:val="16"/>
            <w:szCs w:val="16"/>
          </w:rPr>
          <w:t xml:space="preserve">Skoleperiode </w:t>
        </w:r>
        <w:r>
          <w:rPr>
            <w:rStyle w:val="Hyperlink"/>
            <w:i/>
            <w:iCs/>
            <w:sz w:val="16"/>
            <w:szCs w:val="16"/>
          </w:rPr>
          <w:t>2</w:t>
        </w:r>
        <w:r>
          <w:rPr>
            <w:rStyle w:val="Hyperlink"/>
            <w:i/>
            <w:iCs/>
            <w:sz w:val="16"/>
            <w:szCs w:val="16"/>
          </w:rPr>
          <w:t>B: Oversigt over tem</w:t>
        </w:r>
        <w:r>
          <w:rPr>
            <w:rStyle w:val="Hyperlink"/>
            <w:i/>
            <w:iCs/>
            <w:sz w:val="16"/>
            <w:szCs w:val="16"/>
          </w:rPr>
          <w:t>a</w:t>
        </w:r>
        <w:r>
          <w:rPr>
            <w:rStyle w:val="Hyperlink"/>
            <w:i/>
            <w:iCs/>
            <w:sz w:val="16"/>
            <w:szCs w:val="16"/>
          </w:rPr>
          <w:t>erne</w:t>
        </w:r>
      </w:hyperlink>
    </w:p>
    <w:p w14:paraId="048362E0" w14:textId="77777777" w:rsidR="00535A24" w:rsidRDefault="00535A24" w:rsidP="00535A24">
      <w:pPr>
        <w:spacing w:after="0" w:line="240" w:lineRule="auto"/>
      </w:pPr>
      <w:r>
        <w:br w:type="page"/>
      </w:r>
    </w:p>
    <w:p w14:paraId="0D97DC04" w14:textId="1EBEAB0B" w:rsidR="00AF5531" w:rsidRDefault="00535A24" w:rsidP="00535A24">
      <w:pPr>
        <w:pStyle w:val="Overskrift1"/>
      </w:pPr>
      <w:bookmarkStart w:id="12" w:name="_Toc212465205"/>
      <w:bookmarkStart w:id="13" w:name="_Toc229470134"/>
      <w:r>
        <w:rPr>
          <w:noProof/>
        </w:rPr>
        <w:lastRenderedPageBreak/>
        <w:drawing>
          <wp:anchor distT="0" distB="0" distL="114300" distR="114300" simplePos="0" relativeHeight="251670528" behindDoc="1" locked="0" layoutInCell="1" allowOverlap="1" wp14:anchorId="31C8DDDA" wp14:editId="01F3D156">
            <wp:simplePos x="0" y="0"/>
            <wp:positionH relativeFrom="margin">
              <wp:align>right</wp:align>
            </wp:positionH>
            <wp:positionV relativeFrom="paragraph">
              <wp:posOffset>0</wp:posOffset>
            </wp:positionV>
            <wp:extent cx="1800000" cy="900000"/>
            <wp:effectExtent l="0" t="0" r="0" b="0"/>
            <wp:wrapTight wrapText="bothSides">
              <wp:wrapPolygon edited="0">
                <wp:start x="4344" y="0"/>
                <wp:lineTo x="3201" y="457"/>
                <wp:lineTo x="0" y="5945"/>
                <wp:lineTo x="0" y="17835"/>
                <wp:lineTo x="8231" y="21036"/>
                <wp:lineTo x="16920" y="21036"/>
                <wp:lineTo x="18978" y="21036"/>
                <wp:lineTo x="21265" y="19207"/>
                <wp:lineTo x="21265" y="10975"/>
                <wp:lineTo x="20807" y="5030"/>
                <wp:lineTo x="16692" y="2744"/>
                <wp:lineTo x="6402" y="0"/>
                <wp:lineTo x="4344" y="0"/>
              </wp:wrapPolygon>
            </wp:wrapTight>
            <wp:docPr id="1726676894" name="Billede 1" descr="Et billede, der indeholder Grafik, Font/skrifttype, cirkel, Farver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2192" name="Billede 1" descr="Et billede, der indeholder Grafik, Font/skrifttype, cirkel, Farverigt&#10;&#10;Indhold genereret af kunstig intelligens kan være fork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anchor>
        </w:drawing>
      </w:r>
      <w:r>
        <w:t>Oplæringsperiode 2</w:t>
      </w:r>
      <w:bookmarkEnd w:id="12"/>
      <w:r w:rsidR="000D1120">
        <w:t>B</w:t>
      </w:r>
      <w:bookmarkEnd w:id="13"/>
    </w:p>
    <w:p w14:paraId="53F3F47F" w14:textId="29250E07" w:rsidR="00535A24" w:rsidRDefault="00535A24" w:rsidP="00535A24">
      <w:pPr>
        <w:pStyle w:val="Overskrift2"/>
      </w:pPr>
      <w:r>
        <w:t xml:space="preserve">I denne oplæringsperiode har jeg haft en særlig faglig interesse for: </w:t>
      </w:r>
    </w:p>
    <w:p w14:paraId="50F79DCD" w14:textId="77777777" w:rsidR="00535A24" w:rsidRDefault="00535A24" w:rsidP="00622805">
      <w:pPr>
        <w:pStyle w:val="Listeafsnit"/>
        <w:numPr>
          <w:ilvl w:val="0"/>
          <w:numId w:val="17"/>
        </w:numPr>
        <w:autoSpaceDE w:val="0"/>
        <w:autoSpaceDN w:val="0"/>
        <w:adjustRightInd w:val="0"/>
        <w:spacing w:before="100" w:line="240" w:lineRule="auto"/>
      </w:pPr>
      <w:r>
        <w:t xml:space="preserve"> </w:t>
      </w:r>
    </w:p>
    <w:p w14:paraId="466DB05E" w14:textId="77777777" w:rsidR="00535A24" w:rsidRDefault="00535A24" w:rsidP="00622805">
      <w:pPr>
        <w:pStyle w:val="Listeafsnit"/>
        <w:numPr>
          <w:ilvl w:val="0"/>
          <w:numId w:val="17"/>
        </w:numPr>
        <w:autoSpaceDE w:val="0"/>
        <w:autoSpaceDN w:val="0"/>
        <w:adjustRightInd w:val="0"/>
        <w:spacing w:before="100" w:line="240" w:lineRule="auto"/>
      </w:pPr>
      <w:r>
        <w:t xml:space="preserve"> </w:t>
      </w:r>
    </w:p>
    <w:p w14:paraId="7913D964" w14:textId="77777777" w:rsidR="00535A24" w:rsidRPr="00A55219" w:rsidRDefault="00535A24" w:rsidP="00622805">
      <w:pPr>
        <w:pStyle w:val="Listeafsnit"/>
        <w:numPr>
          <w:ilvl w:val="0"/>
          <w:numId w:val="17"/>
        </w:numPr>
        <w:autoSpaceDE w:val="0"/>
        <w:autoSpaceDN w:val="0"/>
        <w:adjustRightInd w:val="0"/>
        <w:spacing w:before="100" w:line="240" w:lineRule="auto"/>
      </w:pPr>
    </w:p>
    <w:p w14:paraId="0987C9F7" w14:textId="77777777" w:rsidR="00535A24" w:rsidRDefault="00535A24" w:rsidP="00535A24">
      <w:pPr>
        <w:pStyle w:val="Overskrift2"/>
      </w:pPr>
      <w:r w:rsidRPr="00FE059D">
        <w:t xml:space="preserve">I næste </w:t>
      </w:r>
      <w:r>
        <w:t>skoleperiode</w:t>
      </w:r>
      <w:r w:rsidRPr="00FE059D">
        <w:t xml:space="preserve"> glæder jeg mig til at lære mere om og fordybe mig fagligt i:</w:t>
      </w:r>
    </w:p>
    <w:p w14:paraId="395BCD4A" w14:textId="77777777" w:rsidR="00535A24" w:rsidRDefault="00535A24" w:rsidP="00622805">
      <w:pPr>
        <w:pStyle w:val="Listeafsnit"/>
        <w:numPr>
          <w:ilvl w:val="0"/>
          <w:numId w:val="18"/>
        </w:numPr>
        <w:autoSpaceDE w:val="0"/>
        <w:autoSpaceDN w:val="0"/>
        <w:adjustRightInd w:val="0"/>
        <w:spacing w:before="100" w:line="240" w:lineRule="auto"/>
      </w:pPr>
      <w:r>
        <w:t xml:space="preserve"> </w:t>
      </w:r>
    </w:p>
    <w:p w14:paraId="11DF7171" w14:textId="77777777" w:rsidR="00535A24" w:rsidRDefault="00535A24" w:rsidP="00622805">
      <w:pPr>
        <w:pStyle w:val="Listeafsnit"/>
        <w:numPr>
          <w:ilvl w:val="0"/>
          <w:numId w:val="18"/>
        </w:numPr>
        <w:autoSpaceDE w:val="0"/>
        <w:autoSpaceDN w:val="0"/>
        <w:adjustRightInd w:val="0"/>
        <w:spacing w:before="100" w:line="240" w:lineRule="auto"/>
      </w:pPr>
      <w:r>
        <w:t xml:space="preserve"> </w:t>
      </w:r>
    </w:p>
    <w:p w14:paraId="440FC28F" w14:textId="77777777" w:rsidR="00535A24" w:rsidRDefault="00535A24" w:rsidP="00622805">
      <w:pPr>
        <w:pStyle w:val="Listeafsnit"/>
        <w:numPr>
          <w:ilvl w:val="0"/>
          <w:numId w:val="18"/>
        </w:numPr>
        <w:autoSpaceDE w:val="0"/>
        <w:autoSpaceDN w:val="0"/>
        <w:adjustRightInd w:val="0"/>
        <w:spacing w:before="100" w:line="240" w:lineRule="auto"/>
      </w:pPr>
      <w:r>
        <w:t xml:space="preserve"> </w:t>
      </w:r>
    </w:p>
    <w:p w14:paraId="2BA7BEDE" w14:textId="77777777" w:rsidR="00535A24" w:rsidRDefault="00535A24" w:rsidP="00535A24">
      <w:pPr>
        <w:pStyle w:val="Overskrift2"/>
      </w:pPr>
      <w:r>
        <w:t>Vigtige fagbegreber</w:t>
      </w:r>
    </w:p>
    <w:p w14:paraId="5D521919"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2A941482" w14:textId="2E47B61A" w:rsidR="004E2D6A" w:rsidRPr="00CF38D9" w:rsidRDefault="00CF38D9" w:rsidP="00CF38D9">
      <w:r w:rsidRPr="00CF38D9">
        <w:rPr>
          <w:noProof/>
        </w:rPr>
        <w:drawing>
          <wp:inline distT="0" distB="0" distL="0" distR="0" wp14:anchorId="77D4EDEA" wp14:editId="50A17D78">
            <wp:extent cx="5759450" cy="1595755"/>
            <wp:effectExtent l="0" t="0" r="0" b="4445"/>
            <wp:docPr id="1487172861"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1595755"/>
                    </a:xfrm>
                    <a:prstGeom prst="rect">
                      <a:avLst/>
                    </a:prstGeom>
                    <a:noFill/>
                    <a:ln>
                      <a:noFill/>
                    </a:ln>
                  </pic:spPr>
                </pic:pic>
              </a:graphicData>
            </a:graphic>
          </wp:inline>
        </w:drawing>
      </w:r>
    </w:p>
    <w:p w14:paraId="70B79CA3" w14:textId="6761B61B" w:rsidR="00535A24" w:rsidRDefault="00535A24" w:rsidP="00535A24">
      <w:pPr>
        <w:jc w:val="right"/>
        <w:rPr>
          <w:i/>
          <w:iCs/>
          <w:sz w:val="16"/>
          <w:szCs w:val="16"/>
        </w:rPr>
      </w:pPr>
      <w:r w:rsidRPr="002175A4">
        <w:rPr>
          <w:i/>
          <w:iCs/>
          <w:sz w:val="16"/>
          <w:szCs w:val="16"/>
        </w:rPr>
        <w:t>Gå til aktuel side i den lokale uddannelsesplan (LUP)</w:t>
      </w:r>
    </w:p>
    <w:p w14:paraId="055C6F4C" w14:textId="665C6B0C" w:rsidR="00081108" w:rsidRPr="002175A4" w:rsidRDefault="00081108" w:rsidP="00081108">
      <w:pPr>
        <w:jc w:val="right"/>
        <w:rPr>
          <w:i/>
          <w:iCs/>
          <w:sz w:val="16"/>
          <w:szCs w:val="16"/>
        </w:rPr>
      </w:pPr>
      <w:hyperlink r:id="rId23" w:anchor="page=151" w:history="1">
        <w:r>
          <w:rPr>
            <w:rStyle w:val="Hyperlink"/>
            <w:i/>
            <w:iCs/>
            <w:sz w:val="16"/>
            <w:szCs w:val="16"/>
          </w:rPr>
          <w:t>Skolepe</w:t>
        </w:r>
        <w:r>
          <w:rPr>
            <w:rStyle w:val="Hyperlink"/>
            <w:i/>
            <w:iCs/>
            <w:sz w:val="16"/>
            <w:szCs w:val="16"/>
          </w:rPr>
          <w:t>r</w:t>
        </w:r>
        <w:r>
          <w:rPr>
            <w:rStyle w:val="Hyperlink"/>
            <w:i/>
            <w:iCs/>
            <w:sz w:val="16"/>
            <w:szCs w:val="16"/>
          </w:rPr>
          <w:t>iode 2B: Oversig</w:t>
        </w:r>
        <w:r>
          <w:rPr>
            <w:rStyle w:val="Hyperlink"/>
            <w:i/>
            <w:iCs/>
            <w:sz w:val="16"/>
            <w:szCs w:val="16"/>
          </w:rPr>
          <w:t>t</w:t>
        </w:r>
        <w:r>
          <w:rPr>
            <w:rStyle w:val="Hyperlink"/>
            <w:i/>
            <w:iCs/>
            <w:sz w:val="16"/>
            <w:szCs w:val="16"/>
          </w:rPr>
          <w:t xml:space="preserve"> over temaerne</w:t>
        </w:r>
      </w:hyperlink>
    </w:p>
    <w:p w14:paraId="6D7A099B" w14:textId="77777777" w:rsidR="004E2D6A" w:rsidRPr="002175A4" w:rsidRDefault="004E2D6A" w:rsidP="00535A24">
      <w:pPr>
        <w:jc w:val="right"/>
        <w:rPr>
          <w:i/>
          <w:iCs/>
          <w:sz w:val="16"/>
          <w:szCs w:val="16"/>
        </w:rPr>
      </w:pPr>
    </w:p>
    <w:p w14:paraId="4F00FB38" w14:textId="16C63305" w:rsidR="00602CDE" w:rsidRDefault="00602CDE">
      <w:pPr>
        <w:spacing w:after="0" w:line="240" w:lineRule="auto"/>
      </w:pPr>
      <w:r>
        <w:br w:type="page"/>
      </w:r>
    </w:p>
    <w:p w14:paraId="33349FAF" w14:textId="5F8364B6" w:rsidR="00602CDE" w:rsidRDefault="00602CDE" w:rsidP="00602CDE">
      <w:pPr>
        <w:pStyle w:val="Overskrift1"/>
      </w:pPr>
      <w:bookmarkStart w:id="14" w:name="_Toc229470135"/>
      <w:r>
        <w:rPr>
          <w:noProof/>
        </w:rPr>
        <w:lastRenderedPageBreak/>
        <w:drawing>
          <wp:anchor distT="0" distB="0" distL="114300" distR="114300" simplePos="0" relativeHeight="251672576" behindDoc="1" locked="0" layoutInCell="1" allowOverlap="1" wp14:anchorId="4426C0F7" wp14:editId="1DC595EE">
            <wp:simplePos x="0" y="0"/>
            <wp:positionH relativeFrom="margin">
              <wp:align>right</wp:align>
            </wp:positionH>
            <wp:positionV relativeFrom="paragraph">
              <wp:posOffset>613</wp:posOffset>
            </wp:positionV>
            <wp:extent cx="1800000" cy="900000"/>
            <wp:effectExtent l="0" t="0" r="0" b="0"/>
            <wp:wrapTight wrapText="bothSides">
              <wp:wrapPolygon edited="0">
                <wp:start x="4573" y="0"/>
                <wp:lineTo x="3430" y="457"/>
                <wp:lineTo x="229" y="5945"/>
                <wp:lineTo x="0" y="10518"/>
                <wp:lineTo x="457" y="17835"/>
                <wp:lineTo x="8003" y="20579"/>
                <wp:lineTo x="16463" y="21036"/>
                <wp:lineTo x="19207" y="21036"/>
                <wp:lineTo x="21265" y="18749"/>
                <wp:lineTo x="21265" y="10975"/>
                <wp:lineTo x="20807" y="5030"/>
                <wp:lineTo x="16006" y="2287"/>
                <wp:lineTo x="6631" y="0"/>
                <wp:lineTo x="4573" y="0"/>
              </wp:wrapPolygon>
            </wp:wrapTight>
            <wp:docPr id="2019322934"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1062" name="Billed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r>
        <w:t>Skoleperiode 3</w:t>
      </w:r>
      <w:bookmarkEnd w:id="14"/>
    </w:p>
    <w:p w14:paraId="04DEBEAA" w14:textId="77777777" w:rsidR="00602CDE" w:rsidRDefault="00602CDE" w:rsidP="00602CDE">
      <w:pPr>
        <w:pStyle w:val="Overskrift2"/>
      </w:pPr>
      <w:r>
        <w:t xml:space="preserve">I denne skoleperiode har jeg haft en særlig faglig interesse for: </w:t>
      </w:r>
    </w:p>
    <w:p w14:paraId="70453B2C" w14:textId="77777777" w:rsidR="00602CDE" w:rsidRDefault="00602CDE" w:rsidP="00602CDE">
      <w:pPr>
        <w:pStyle w:val="Listeafsnit"/>
        <w:numPr>
          <w:ilvl w:val="0"/>
          <w:numId w:val="3"/>
        </w:numPr>
        <w:autoSpaceDE w:val="0"/>
        <w:autoSpaceDN w:val="0"/>
        <w:adjustRightInd w:val="0"/>
        <w:spacing w:before="100" w:line="240" w:lineRule="auto"/>
      </w:pPr>
      <w:r>
        <w:t xml:space="preserve"> </w:t>
      </w:r>
    </w:p>
    <w:p w14:paraId="2AFC08C3" w14:textId="77777777" w:rsidR="00602CDE" w:rsidRDefault="00602CDE" w:rsidP="00602CDE">
      <w:pPr>
        <w:pStyle w:val="Listeafsnit"/>
        <w:numPr>
          <w:ilvl w:val="0"/>
          <w:numId w:val="3"/>
        </w:numPr>
        <w:autoSpaceDE w:val="0"/>
        <w:autoSpaceDN w:val="0"/>
        <w:adjustRightInd w:val="0"/>
        <w:spacing w:before="100" w:line="240" w:lineRule="auto"/>
      </w:pPr>
      <w:r>
        <w:t xml:space="preserve"> </w:t>
      </w:r>
    </w:p>
    <w:p w14:paraId="21E8EB65" w14:textId="77777777" w:rsidR="00602CDE" w:rsidRDefault="00602CDE" w:rsidP="00602CDE">
      <w:pPr>
        <w:pStyle w:val="Listeafsnit"/>
        <w:numPr>
          <w:ilvl w:val="0"/>
          <w:numId w:val="3"/>
        </w:numPr>
        <w:autoSpaceDE w:val="0"/>
        <w:autoSpaceDN w:val="0"/>
        <w:adjustRightInd w:val="0"/>
        <w:spacing w:before="100" w:line="240" w:lineRule="auto"/>
      </w:pPr>
      <w:r>
        <w:t xml:space="preserve"> </w:t>
      </w:r>
    </w:p>
    <w:p w14:paraId="7F9B5143" w14:textId="77777777" w:rsidR="00602CDE" w:rsidRDefault="00602CDE" w:rsidP="00602CDE">
      <w:pPr>
        <w:pStyle w:val="Overskrift2"/>
      </w:pPr>
      <w:r w:rsidRPr="00FE059D">
        <w:t>I næste oplæringsperiode glæder jeg mig til at lære mere om og fordybe mig fagligt i:</w:t>
      </w:r>
    </w:p>
    <w:p w14:paraId="048973CD" w14:textId="77777777" w:rsidR="00602CDE" w:rsidRDefault="00602CDE" w:rsidP="00602CDE">
      <w:pPr>
        <w:pStyle w:val="Listeafsnit"/>
        <w:numPr>
          <w:ilvl w:val="0"/>
          <w:numId w:val="4"/>
        </w:numPr>
        <w:autoSpaceDE w:val="0"/>
        <w:autoSpaceDN w:val="0"/>
        <w:adjustRightInd w:val="0"/>
        <w:spacing w:before="100" w:line="240" w:lineRule="auto"/>
      </w:pPr>
      <w:r>
        <w:t xml:space="preserve"> </w:t>
      </w:r>
    </w:p>
    <w:p w14:paraId="282C27B6" w14:textId="77777777" w:rsidR="00602CDE" w:rsidRDefault="00602CDE" w:rsidP="00602CDE">
      <w:pPr>
        <w:pStyle w:val="Listeafsnit"/>
        <w:numPr>
          <w:ilvl w:val="0"/>
          <w:numId w:val="4"/>
        </w:numPr>
        <w:autoSpaceDE w:val="0"/>
        <w:autoSpaceDN w:val="0"/>
        <w:adjustRightInd w:val="0"/>
        <w:spacing w:before="100" w:line="240" w:lineRule="auto"/>
      </w:pPr>
      <w:r>
        <w:t xml:space="preserve"> </w:t>
      </w:r>
    </w:p>
    <w:p w14:paraId="40FC3959" w14:textId="77777777" w:rsidR="00602CDE" w:rsidRPr="009E7EE8" w:rsidRDefault="00602CDE" w:rsidP="00602CDE">
      <w:pPr>
        <w:pStyle w:val="Listeafsnit"/>
        <w:numPr>
          <w:ilvl w:val="0"/>
          <w:numId w:val="4"/>
        </w:numPr>
        <w:autoSpaceDE w:val="0"/>
        <w:autoSpaceDN w:val="0"/>
        <w:adjustRightInd w:val="0"/>
        <w:spacing w:before="100" w:line="240" w:lineRule="auto"/>
      </w:pPr>
      <w:r>
        <w:t xml:space="preserve"> </w:t>
      </w:r>
    </w:p>
    <w:p w14:paraId="2730E912" w14:textId="77777777" w:rsidR="00602CDE" w:rsidRDefault="00602CDE" w:rsidP="00602CDE">
      <w:pPr>
        <w:pStyle w:val="Overskrift2"/>
      </w:pPr>
      <w:r>
        <w:t>Jeg glæder mig især til at opleve:</w:t>
      </w:r>
    </w:p>
    <w:p w14:paraId="1A6A13EF" w14:textId="77777777" w:rsidR="00602CDE" w:rsidRDefault="00602CDE" w:rsidP="00602CDE">
      <w:pPr>
        <w:pStyle w:val="Listeafsnit"/>
        <w:numPr>
          <w:ilvl w:val="0"/>
          <w:numId w:val="5"/>
        </w:numPr>
        <w:autoSpaceDE w:val="0"/>
        <w:autoSpaceDN w:val="0"/>
        <w:adjustRightInd w:val="0"/>
        <w:spacing w:before="100" w:line="240" w:lineRule="auto"/>
      </w:pPr>
      <w:r>
        <w:t xml:space="preserve"> </w:t>
      </w:r>
    </w:p>
    <w:p w14:paraId="728B7ABC" w14:textId="77777777" w:rsidR="00602CDE" w:rsidRDefault="00602CDE" w:rsidP="00602CDE">
      <w:pPr>
        <w:pStyle w:val="Listeafsnit"/>
        <w:numPr>
          <w:ilvl w:val="0"/>
          <w:numId w:val="5"/>
        </w:numPr>
        <w:autoSpaceDE w:val="0"/>
        <w:autoSpaceDN w:val="0"/>
        <w:adjustRightInd w:val="0"/>
        <w:spacing w:before="100" w:line="240" w:lineRule="auto"/>
      </w:pPr>
      <w:r>
        <w:t xml:space="preserve"> </w:t>
      </w:r>
    </w:p>
    <w:p w14:paraId="6BF06000" w14:textId="77777777" w:rsidR="00602CDE" w:rsidRPr="009E7EE8" w:rsidRDefault="00602CDE" w:rsidP="00602CDE">
      <w:pPr>
        <w:pStyle w:val="Listeafsnit"/>
        <w:numPr>
          <w:ilvl w:val="0"/>
          <w:numId w:val="5"/>
        </w:numPr>
        <w:autoSpaceDE w:val="0"/>
        <w:autoSpaceDN w:val="0"/>
        <w:adjustRightInd w:val="0"/>
        <w:spacing w:before="100" w:line="240" w:lineRule="auto"/>
      </w:pPr>
      <w:r>
        <w:t xml:space="preserve"> </w:t>
      </w:r>
    </w:p>
    <w:p w14:paraId="7F9FDACE" w14:textId="77777777" w:rsidR="00602CDE" w:rsidRDefault="00602CDE" w:rsidP="00602CDE">
      <w:pPr>
        <w:pStyle w:val="Overskrift2"/>
      </w:pPr>
      <w:r w:rsidRPr="00FE059D">
        <w:t>Er der noget</w:t>
      </w:r>
      <w:r>
        <w:t>,</w:t>
      </w:r>
      <w:r w:rsidRPr="00FE059D">
        <w:t xml:space="preserve"> du er bekymret for i den næste oplæring</w:t>
      </w:r>
      <w:r>
        <w:t>,</w:t>
      </w:r>
      <w:r w:rsidRPr="00FE059D">
        <w:t xml:space="preserve"> og som din vejleder skal være </w:t>
      </w:r>
      <w:r>
        <w:br/>
      </w:r>
      <w:r w:rsidRPr="00FE059D">
        <w:t>særligt opmærksom på:</w:t>
      </w:r>
    </w:p>
    <w:p w14:paraId="329A05F3" w14:textId="77777777" w:rsidR="00602CDE" w:rsidRDefault="00602CDE" w:rsidP="00602CDE">
      <w:pPr>
        <w:ind w:left="397" w:hanging="397"/>
      </w:pPr>
    </w:p>
    <w:p w14:paraId="59E31185" w14:textId="77777777" w:rsidR="00602CDE" w:rsidRDefault="00602CDE" w:rsidP="00602CDE">
      <w:pPr>
        <w:ind w:left="397" w:hanging="397"/>
      </w:pPr>
    </w:p>
    <w:p w14:paraId="7723F7C6" w14:textId="77777777" w:rsidR="00602CDE" w:rsidRDefault="00602CDE" w:rsidP="00602CDE">
      <w:pPr>
        <w:ind w:left="397" w:hanging="397"/>
      </w:pPr>
      <w:r>
        <w:t>Vigtige fagbegreber</w:t>
      </w:r>
    </w:p>
    <w:p w14:paraId="39E56CAD" w14:textId="77777777" w:rsidR="00602CDE" w:rsidRPr="00A73E80" w:rsidRDefault="00602CDE" w:rsidP="00602CDE">
      <w:pPr>
        <w:rPr>
          <w:i/>
          <w:iCs/>
          <w:sz w:val="16"/>
          <w:szCs w:val="16"/>
        </w:rPr>
      </w:pPr>
      <w:r w:rsidRPr="00A73E80">
        <w:rPr>
          <w:i/>
          <w:iCs/>
          <w:sz w:val="16"/>
          <w:szCs w:val="16"/>
        </w:rPr>
        <w:t xml:space="preserve">Fagbegreberne kan hjælpe dig med at holde fokus på det vigtigste i denne periode. </w:t>
      </w:r>
    </w:p>
    <w:p w14:paraId="31870B88" w14:textId="29ABA440" w:rsidR="00602CDE" w:rsidRDefault="00602CDE" w:rsidP="00602CDE">
      <w:r w:rsidRPr="00602CDE">
        <w:rPr>
          <w:noProof/>
        </w:rPr>
        <w:drawing>
          <wp:inline distT="0" distB="0" distL="0" distR="0" wp14:anchorId="356E5A0F" wp14:editId="042D15B1">
            <wp:extent cx="5671335" cy="1579078"/>
            <wp:effectExtent l="0" t="0" r="0" b="2540"/>
            <wp:docPr id="1316194036"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8951" cy="1586767"/>
                    </a:xfrm>
                    <a:prstGeom prst="rect">
                      <a:avLst/>
                    </a:prstGeom>
                    <a:noFill/>
                    <a:ln>
                      <a:noFill/>
                    </a:ln>
                  </pic:spPr>
                </pic:pic>
              </a:graphicData>
            </a:graphic>
          </wp:inline>
        </w:drawing>
      </w:r>
    </w:p>
    <w:p w14:paraId="24D21C5A" w14:textId="77777777" w:rsidR="00602CDE" w:rsidRDefault="00602CDE" w:rsidP="00602CDE">
      <w:pPr>
        <w:jc w:val="right"/>
        <w:rPr>
          <w:i/>
          <w:iCs/>
          <w:sz w:val="16"/>
          <w:szCs w:val="16"/>
        </w:rPr>
      </w:pPr>
      <w:r w:rsidRPr="002175A4">
        <w:rPr>
          <w:i/>
          <w:iCs/>
          <w:sz w:val="16"/>
          <w:szCs w:val="16"/>
        </w:rPr>
        <w:t>Gå til aktuel side i den lokale uddannelsesplan (LUP)</w:t>
      </w:r>
    </w:p>
    <w:p w14:paraId="2B966829" w14:textId="75CAF8AD" w:rsidR="00602CDE" w:rsidRDefault="00602CDE" w:rsidP="00602CDE">
      <w:pPr>
        <w:jc w:val="right"/>
      </w:pPr>
      <w:hyperlink r:id="rId25" w:anchor="page=164" w:history="1">
        <w:r w:rsidRPr="00FB0F2F">
          <w:rPr>
            <w:rStyle w:val="Hyperlink"/>
            <w:rFonts w:eastAsiaTheme="majorEastAsia"/>
          </w:rPr>
          <w:t xml:space="preserve">Skoleperiode </w:t>
        </w:r>
        <w:r>
          <w:rPr>
            <w:rStyle w:val="Hyperlink"/>
            <w:rFonts w:eastAsiaTheme="majorEastAsia"/>
          </w:rPr>
          <w:t>3</w:t>
        </w:r>
        <w:r w:rsidRPr="00FB0F2F">
          <w:rPr>
            <w:rStyle w:val="Hyperlink"/>
            <w:rFonts w:eastAsiaTheme="majorEastAsia"/>
          </w:rPr>
          <w:t>: Oversigt over temaerne</w:t>
        </w:r>
      </w:hyperlink>
    </w:p>
    <w:p w14:paraId="4CA00D8C" w14:textId="77777777" w:rsidR="00535A24" w:rsidRDefault="00535A24" w:rsidP="00535A24">
      <w:pPr>
        <w:spacing w:after="0" w:line="240" w:lineRule="auto"/>
      </w:pPr>
    </w:p>
    <w:sectPr w:rsidR="00535A24" w:rsidSect="00C92E03">
      <w:headerReference w:type="default" r:id="rId26"/>
      <w:footerReference w:type="default" r:id="rId27"/>
      <w:headerReference w:type="first" r:id="rId28"/>
      <w:footerReference w:type="first" r:id="rId29"/>
      <w:pgSz w:w="11906" w:h="16838" w:code="9"/>
      <w:pgMar w:top="2240" w:right="1418" w:bottom="1418" w:left="1418" w:header="113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9C108" w14:textId="77777777" w:rsidR="00535A24" w:rsidRDefault="00535A24" w:rsidP="00354FC0">
      <w:r>
        <w:separator/>
      </w:r>
    </w:p>
  </w:endnote>
  <w:endnote w:type="continuationSeparator" w:id="0">
    <w:p w14:paraId="61EC785E" w14:textId="77777777" w:rsidR="00535A24" w:rsidRDefault="00535A24" w:rsidP="00354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Montserrat H">
    <w:panose1 w:val="00000800000000000000"/>
    <w:charset w:val="00"/>
    <w:family w:val="modern"/>
    <w:notTrueType/>
    <w:pitch w:val="variable"/>
    <w:sig w:usb0="20000007" w:usb1="00000001" w:usb2="00000000" w:usb3="00000000" w:csb0="00000193" w:csb1="00000000"/>
  </w:font>
  <w:font w:name="Roboto Black">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01DB6" w14:textId="77777777" w:rsidR="00D61EAC" w:rsidRPr="00320642" w:rsidRDefault="00C92E03" w:rsidP="00C92E03">
    <w:pPr>
      <w:pStyle w:val="Sidefod"/>
    </w:pP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6DA6F" w14:textId="6612B218" w:rsidR="00320642" w:rsidRDefault="004E2D6A" w:rsidP="00C92E03">
    <w:pPr>
      <w:pStyle w:val="Sidefod"/>
    </w:pPr>
    <w:r>
      <w:t xml:space="preserve">  </w:t>
    </w:r>
    <w:r w:rsidR="00C92E03">
      <w:fldChar w:fldCharType="begin"/>
    </w:r>
    <w:r w:rsidR="00C92E03">
      <w:instrText xml:space="preserve"> page </w:instrText>
    </w:r>
    <w:r w:rsidR="00C92E03">
      <w:fldChar w:fldCharType="separate"/>
    </w:r>
    <w:r w:rsidR="00C92E03">
      <w:t>2</w:t>
    </w:r>
    <w:r w:rsidR="00C92E0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6113F" w14:textId="77777777" w:rsidR="00535A24" w:rsidRDefault="00535A24" w:rsidP="00354FC0">
      <w:r>
        <w:separator/>
      </w:r>
    </w:p>
  </w:footnote>
  <w:footnote w:type="continuationSeparator" w:id="0">
    <w:p w14:paraId="186FC2CE" w14:textId="77777777" w:rsidR="00535A24" w:rsidRDefault="00535A24" w:rsidP="00354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8934" w14:textId="77777777" w:rsidR="00D61EAC" w:rsidRPr="00BF062A" w:rsidRDefault="00BF062A" w:rsidP="00BF062A">
    <w:pPr>
      <w:pStyle w:val="Sidehoved"/>
      <w:ind w:right="-2279"/>
      <w:jc w:val="right"/>
    </w:pPr>
    <w:r>
      <w:rPr>
        <w:noProof/>
      </w:rPr>
      <w:drawing>
        <wp:anchor distT="0" distB="0" distL="114300" distR="114300" simplePos="0" relativeHeight="251668480" behindDoc="0" locked="0" layoutInCell="1" allowOverlap="1" wp14:anchorId="4D9CA2E2" wp14:editId="0D219A09">
          <wp:simplePos x="0" y="0"/>
          <wp:positionH relativeFrom="page">
            <wp:posOffset>5523230</wp:posOffset>
          </wp:positionH>
          <wp:positionV relativeFrom="page">
            <wp:posOffset>360045</wp:posOffset>
          </wp:positionV>
          <wp:extent cx="1648800" cy="334800"/>
          <wp:effectExtent l="0" t="0" r="8890" b="8255"/>
          <wp:wrapSquare wrapText="bothSides"/>
          <wp:docPr id="1" name="Billede 1" descr="SOSU 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SOSU H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28750" r="12626" b="27500"/>
                  <a:stretch/>
                </pic:blipFill>
                <pic:spPr bwMode="auto">
                  <a:xfrm>
                    <a:off x="0" y="0"/>
                    <a:ext cx="1648800" cy="33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EDD4C" w14:textId="20880630" w:rsidR="00CE7F68" w:rsidRDefault="00875730" w:rsidP="00875730">
    <w:r>
      <w:rPr>
        <w:noProof/>
      </w:rPr>
      <w:drawing>
        <wp:anchor distT="0" distB="0" distL="114300" distR="114300" simplePos="0" relativeHeight="251666432" behindDoc="0" locked="0" layoutInCell="1" allowOverlap="1" wp14:anchorId="4BAE3335" wp14:editId="09D27D37">
          <wp:simplePos x="0" y="0"/>
          <wp:positionH relativeFrom="page">
            <wp:posOffset>5361728</wp:posOffset>
          </wp:positionH>
          <wp:positionV relativeFrom="page">
            <wp:posOffset>407670</wp:posOffset>
          </wp:positionV>
          <wp:extent cx="1648800" cy="334800"/>
          <wp:effectExtent l="0" t="0" r="8890" b="8255"/>
          <wp:wrapSquare wrapText="bothSides"/>
          <wp:docPr id="5" name="Billede 5" descr="SOSU 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SOSU H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28750" r="12626" b="27500"/>
                  <a:stretch/>
                </pic:blipFill>
                <pic:spPr bwMode="auto">
                  <a:xfrm>
                    <a:off x="0" y="0"/>
                    <a:ext cx="1648800" cy="33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1120">
      <w:t>Maj</w:t>
    </w:r>
    <w:r w:rsidR="007E4BE0" w:rsidRPr="00610640">
      <w:t xml:space="preserve"> 202</w:t>
    </w:r>
    <w:r w:rsidR="000D1120">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84.75pt" o:bullet="t">
        <v:imagedata r:id="rId1" o:title="sosuh_supergrafik_roed_rgb"/>
      </v:shape>
    </w:pict>
  </w:numPicBullet>
  <w:abstractNum w:abstractNumId="0" w15:restartNumberingAfterBreak="0">
    <w:nsid w:val="0F252114"/>
    <w:multiLevelType w:val="hybridMultilevel"/>
    <w:tmpl w:val="5B043D06"/>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52279E5"/>
    <w:multiLevelType w:val="hybridMultilevel"/>
    <w:tmpl w:val="186A1082"/>
    <w:lvl w:ilvl="0" w:tplc="B922C6C6">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15:restartNumberingAfterBreak="0">
    <w:nsid w:val="19FF0E5E"/>
    <w:multiLevelType w:val="hybridMultilevel"/>
    <w:tmpl w:val="AFA6E890"/>
    <w:lvl w:ilvl="0" w:tplc="803CDFB6">
      <w:start w:val="1"/>
      <w:numFmt w:val="bullet"/>
      <w:pStyle w:val="Listeafsnit"/>
      <w:lvlText w:val="–"/>
      <w:lvlJc w:val="left"/>
      <w:pPr>
        <w:tabs>
          <w:tab w:val="num" w:pos="227"/>
        </w:tabs>
        <w:ind w:left="227" w:hanging="227"/>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BED7C7D"/>
    <w:multiLevelType w:val="hybridMultilevel"/>
    <w:tmpl w:val="D05ABA66"/>
    <w:lvl w:ilvl="0" w:tplc="D6EEFE70">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15:restartNumberingAfterBreak="0">
    <w:nsid w:val="2B092267"/>
    <w:multiLevelType w:val="hybridMultilevel"/>
    <w:tmpl w:val="E62849DA"/>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FCC4FD5"/>
    <w:multiLevelType w:val="hybridMultilevel"/>
    <w:tmpl w:val="AF0251D2"/>
    <w:lvl w:ilvl="0" w:tplc="04060015">
      <w:start w:val="1"/>
      <w:numFmt w:val="upperLetter"/>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15:restartNumberingAfterBreak="0">
    <w:nsid w:val="3460137F"/>
    <w:multiLevelType w:val="hybridMultilevel"/>
    <w:tmpl w:val="F7C2752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 w15:restartNumberingAfterBreak="0">
    <w:nsid w:val="387C3542"/>
    <w:multiLevelType w:val="hybridMultilevel"/>
    <w:tmpl w:val="8BB8919E"/>
    <w:lvl w:ilvl="0" w:tplc="63E0EBDA">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8" w15:restartNumberingAfterBreak="0">
    <w:nsid w:val="391F0B0C"/>
    <w:multiLevelType w:val="hybridMultilevel"/>
    <w:tmpl w:val="1D1E7FD6"/>
    <w:lvl w:ilvl="0" w:tplc="69AC7E42">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3ADE2302"/>
    <w:multiLevelType w:val="hybridMultilevel"/>
    <w:tmpl w:val="560A1FB4"/>
    <w:lvl w:ilvl="0" w:tplc="E52A1F84">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E3628BA"/>
    <w:multiLevelType w:val="hybridMultilevel"/>
    <w:tmpl w:val="203E64A8"/>
    <w:lvl w:ilvl="0" w:tplc="59823E28">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194703B"/>
    <w:multiLevelType w:val="hybridMultilevel"/>
    <w:tmpl w:val="C6844566"/>
    <w:lvl w:ilvl="0" w:tplc="9B602F16">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549938C1"/>
    <w:multiLevelType w:val="hybridMultilevel"/>
    <w:tmpl w:val="250A34F2"/>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E6A4893"/>
    <w:multiLevelType w:val="hybridMultilevel"/>
    <w:tmpl w:val="E4D6917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 w15:restartNumberingAfterBreak="0">
    <w:nsid w:val="5E9D0053"/>
    <w:multiLevelType w:val="hybridMultilevel"/>
    <w:tmpl w:val="57223EB6"/>
    <w:lvl w:ilvl="0" w:tplc="74FA3AF2">
      <w:start w:val="1"/>
      <w:numFmt w:val="bullet"/>
      <w:pStyle w:val="Overskrift1"/>
      <w:lvlText w:val=""/>
      <w:lvlPicBulletId w:val="0"/>
      <w:lvlJc w:val="left"/>
      <w:pPr>
        <w:ind w:left="0" w:hanging="284"/>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FF86FC0"/>
    <w:multiLevelType w:val="hybridMultilevel"/>
    <w:tmpl w:val="B49E8218"/>
    <w:lvl w:ilvl="0" w:tplc="E7625C0A">
      <w:start w:val="1"/>
      <w:numFmt w:val="decimal"/>
      <w:lvlRestart w:val="0"/>
      <w:lvlText w:val="%1."/>
      <w:lvlJc w:val="left"/>
      <w:pPr>
        <w:tabs>
          <w:tab w:val="num" w:pos="442"/>
        </w:tabs>
        <w:ind w:left="442" w:hanging="397"/>
      </w:pPr>
    </w:lvl>
    <w:lvl w:ilvl="1" w:tplc="04060019" w:tentative="1">
      <w:start w:val="1"/>
      <w:numFmt w:val="lowerLetter"/>
      <w:lvlText w:val="%2."/>
      <w:lvlJc w:val="left"/>
      <w:pPr>
        <w:ind w:left="1485" w:hanging="360"/>
      </w:pPr>
    </w:lvl>
    <w:lvl w:ilvl="2" w:tplc="0406001B" w:tentative="1">
      <w:start w:val="1"/>
      <w:numFmt w:val="lowerRoman"/>
      <w:lvlText w:val="%3."/>
      <w:lvlJc w:val="right"/>
      <w:pPr>
        <w:ind w:left="2205" w:hanging="180"/>
      </w:pPr>
    </w:lvl>
    <w:lvl w:ilvl="3" w:tplc="0406000F" w:tentative="1">
      <w:start w:val="1"/>
      <w:numFmt w:val="decimal"/>
      <w:lvlText w:val="%4."/>
      <w:lvlJc w:val="left"/>
      <w:pPr>
        <w:ind w:left="2925" w:hanging="360"/>
      </w:pPr>
    </w:lvl>
    <w:lvl w:ilvl="4" w:tplc="04060019" w:tentative="1">
      <w:start w:val="1"/>
      <w:numFmt w:val="lowerLetter"/>
      <w:lvlText w:val="%5."/>
      <w:lvlJc w:val="left"/>
      <w:pPr>
        <w:ind w:left="3645" w:hanging="360"/>
      </w:pPr>
    </w:lvl>
    <w:lvl w:ilvl="5" w:tplc="0406001B" w:tentative="1">
      <w:start w:val="1"/>
      <w:numFmt w:val="lowerRoman"/>
      <w:lvlText w:val="%6."/>
      <w:lvlJc w:val="right"/>
      <w:pPr>
        <w:ind w:left="4365" w:hanging="180"/>
      </w:pPr>
    </w:lvl>
    <w:lvl w:ilvl="6" w:tplc="0406000F" w:tentative="1">
      <w:start w:val="1"/>
      <w:numFmt w:val="decimal"/>
      <w:lvlText w:val="%7."/>
      <w:lvlJc w:val="left"/>
      <w:pPr>
        <w:ind w:left="5085" w:hanging="360"/>
      </w:pPr>
    </w:lvl>
    <w:lvl w:ilvl="7" w:tplc="04060019" w:tentative="1">
      <w:start w:val="1"/>
      <w:numFmt w:val="lowerLetter"/>
      <w:lvlText w:val="%8."/>
      <w:lvlJc w:val="left"/>
      <w:pPr>
        <w:ind w:left="5805" w:hanging="360"/>
      </w:pPr>
    </w:lvl>
    <w:lvl w:ilvl="8" w:tplc="0406001B" w:tentative="1">
      <w:start w:val="1"/>
      <w:numFmt w:val="lowerRoman"/>
      <w:lvlText w:val="%9."/>
      <w:lvlJc w:val="right"/>
      <w:pPr>
        <w:ind w:left="6525" w:hanging="180"/>
      </w:pPr>
    </w:lvl>
  </w:abstractNum>
  <w:abstractNum w:abstractNumId="16" w15:restartNumberingAfterBreak="0">
    <w:nsid w:val="60BD0618"/>
    <w:multiLevelType w:val="hybridMultilevel"/>
    <w:tmpl w:val="F3FE1DB6"/>
    <w:lvl w:ilvl="0" w:tplc="8BB06FCE">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36A2FCE"/>
    <w:multiLevelType w:val="hybridMultilevel"/>
    <w:tmpl w:val="B234174A"/>
    <w:lvl w:ilvl="0" w:tplc="45C650E4">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8" w15:restartNumberingAfterBreak="0">
    <w:nsid w:val="657F74FA"/>
    <w:multiLevelType w:val="hybridMultilevel"/>
    <w:tmpl w:val="42C87B98"/>
    <w:lvl w:ilvl="0" w:tplc="7F1CDC40">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9" w15:restartNumberingAfterBreak="0">
    <w:nsid w:val="671C576F"/>
    <w:multiLevelType w:val="hybridMultilevel"/>
    <w:tmpl w:val="107A7EE4"/>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D396D55"/>
    <w:multiLevelType w:val="hybridMultilevel"/>
    <w:tmpl w:val="AB08C668"/>
    <w:lvl w:ilvl="0" w:tplc="E15C1276">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1" w15:restartNumberingAfterBreak="0">
    <w:nsid w:val="76334865"/>
    <w:multiLevelType w:val="hybridMultilevel"/>
    <w:tmpl w:val="E64217E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2019917026">
    <w:abstractNumId w:val="2"/>
  </w:num>
  <w:num w:numId="2" w16cid:durableId="324238393">
    <w:abstractNumId w:val="14"/>
  </w:num>
  <w:num w:numId="3" w16cid:durableId="699863963">
    <w:abstractNumId w:val="16"/>
  </w:num>
  <w:num w:numId="4" w16cid:durableId="1989630026">
    <w:abstractNumId w:val="10"/>
  </w:num>
  <w:num w:numId="5" w16cid:durableId="721711116">
    <w:abstractNumId w:val="11"/>
  </w:num>
  <w:num w:numId="6" w16cid:durableId="1370229979">
    <w:abstractNumId w:val="15"/>
  </w:num>
  <w:num w:numId="7" w16cid:durableId="2023586528">
    <w:abstractNumId w:val="9"/>
  </w:num>
  <w:num w:numId="8" w16cid:durableId="150145193">
    <w:abstractNumId w:val="13"/>
  </w:num>
  <w:num w:numId="9" w16cid:durableId="1276867694">
    <w:abstractNumId w:val="21"/>
  </w:num>
  <w:num w:numId="10" w16cid:durableId="472409174">
    <w:abstractNumId w:val="6"/>
  </w:num>
  <w:num w:numId="11" w16cid:durableId="1096245920">
    <w:abstractNumId w:val="3"/>
  </w:num>
  <w:num w:numId="12" w16cid:durableId="1605379216">
    <w:abstractNumId w:val="20"/>
  </w:num>
  <w:num w:numId="13" w16cid:durableId="1706252781">
    <w:abstractNumId w:val="8"/>
  </w:num>
  <w:num w:numId="14" w16cid:durableId="1040667594">
    <w:abstractNumId w:val="18"/>
  </w:num>
  <w:num w:numId="15" w16cid:durableId="1825320713">
    <w:abstractNumId w:val="7"/>
  </w:num>
  <w:num w:numId="16" w16cid:durableId="1634674488">
    <w:abstractNumId w:val="5"/>
  </w:num>
  <w:num w:numId="17" w16cid:durableId="1346594399">
    <w:abstractNumId w:val="17"/>
  </w:num>
  <w:num w:numId="18" w16cid:durableId="1179855406">
    <w:abstractNumId w:val="1"/>
  </w:num>
  <w:num w:numId="19" w16cid:durableId="480079262">
    <w:abstractNumId w:val="0"/>
  </w:num>
  <w:num w:numId="20" w16cid:durableId="2062436264">
    <w:abstractNumId w:val="4"/>
  </w:num>
  <w:num w:numId="21" w16cid:durableId="44456094">
    <w:abstractNumId w:val="19"/>
  </w:num>
  <w:num w:numId="22" w16cid:durableId="209612025">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A24"/>
    <w:rsid w:val="0001368F"/>
    <w:rsid w:val="0001724F"/>
    <w:rsid w:val="00023BD0"/>
    <w:rsid w:val="00030792"/>
    <w:rsid w:val="000404ED"/>
    <w:rsid w:val="00054A97"/>
    <w:rsid w:val="00056072"/>
    <w:rsid w:val="00060031"/>
    <w:rsid w:val="00070DCD"/>
    <w:rsid w:val="000716E6"/>
    <w:rsid w:val="0007511B"/>
    <w:rsid w:val="00075B36"/>
    <w:rsid w:val="00081108"/>
    <w:rsid w:val="000852A9"/>
    <w:rsid w:val="0009586B"/>
    <w:rsid w:val="00097CF9"/>
    <w:rsid w:val="000A07B9"/>
    <w:rsid w:val="000A7095"/>
    <w:rsid w:val="000B1B9E"/>
    <w:rsid w:val="000B20BA"/>
    <w:rsid w:val="000C61F7"/>
    <w:rsid w:val="000C7153"/>
    <w:rsid w:val="000D1120"/>
    <w:rsid w:val="000D4680"/>
    <w:rsid w:val="000D6E6A"/>
    <w:rsid w:val="00104A40"/>
    <w:rsid w:val="001078CB"/>
    <w:rsid w:val="00120342"/>
    <w:rsid w:val="001270A7"/>
    <w:rsid w:val="00133749"/>
    <w:rsid w:val="001424B1"/>
    <w:rsid w:val="00152E9C"/>
    <w:rsid w:val="00154E9A"/>
    <w:rsid w:val="0016535B"/>
    <w:rsid w:val="0017021D"/>
    <w:rsid w:val="00193279"/>
    <w:rsid w:val="001965A0"/>
    <w:rsid w:val="001B181E"/>
    <w:rsid w:val="001B18CC"/>
    <w:rsid w:val="001B6F08"/>
    <w:rsid w:val="001C0A46"/>
    <w:rsid w:val="001C32A9"/>
    <w:rsid w:val="001C774A"/>
    <w:rsid w:val="001D5A01"/>
    <w:rsid w:val="001E1718"/>
    <w:rsid w:val="001E7AD4"/>
    <w:rsid w:val="001F1CD3"/>
    <w:rsid w:val="0021215F"/>
    <w:rsid w:val="002411D4"/>
    <w:rsid w:val="00241547"/>
    <w:rsid w:val="00251F95"/>
    <w:rsid w:val="00253686"/>
    <w:rsid w:val="00253DF0"/>
    <w:rsid w:val="0027260D"/>
    <w:rsid w:val="00273A61"/>
    <w:rsid w:val="00276D16"/>
    <w:rsid w:val="00292640"/>
    <w:rsid w:val="00293E55"/>
    <w:rsid w:val="002B13F3"/>
    <w:rsid w:val="002B32A2"/>
    <w:rsid w:val="002C638B"/>
    <w:rsid w:val="002D4402"/>
    <w:rsid w:val="002D6E9A"/>
    <w:rsid w:val="002E211A"/>
    <w:rsid w:val="002E5134"/>
    <w:rsid w:val="002F2009"/>
    <w:rsid w:val="002F7058"/>
    <w:rsid w:val="00302D30"/>
    <w:rsid w:val="003061FA"/>
    <w:rsid w:val="0031034E"/>
    <w:rsid w:val="00314295"/>
    <w:rsid w:val="00317C0A"/>
    <w:rsid w:val="00320642"/>
    <w:rsid w:val="00324219"/>
    <w:rsid w:val="0033328F"/>
    <w:rsid w:val="003334EA"/>
    <w:rsid w:val="003428C1"/>
    <w:rsid w:val="00342EA9"/>
    <w:rsid w:val="0035471C"/>
    <w:rsid w:val="00354FC0"/>
    <w:rsid w:val="0037511E"/>
    <w:rsid w:val="0038557B"/>
    <w:rsid w:val="00395046"/>
    <w:rsid w:val="003B4136"/>
    <w:rsid w:val="003B44D5"/>
    <w:rsid w:val="003B5C9E"/>
    <w:rsid w:val="003B6B4F"/>
    <w:rsid w:val="003E0F24"/>
    <w:rsid w:val="003E66F9"/>
    <w:rsid w:val="003E7BE5"/>
    <w:rsid w:val="0041067D"/>
    <w:rsid w:val="00416D8F"/>
    <w:rsid w:val="004211F4"/>
    <w:rsid w:val="00421A2B"/>
    <w:rsid w:val="00425FAA"/>
    <w:rsid w:val="00430800"/>
    <w:rsid w:val="00433061"/>
    <w:rsid w:val="00435D40"/>
    <w:rsid w:val="004412A9"/>
    <w:rsid w:val="00444286"/>
    <w:rsid w:val="004602B0"/>
    <w:rsid w:val="004608CC"/>
    <w:rsid w:val="00461043"/>
    <w:rsid w:val="0046235B"/>
    <w:rsid w:val="00481FE5"/>
    <w:rsid w:val="004A0BCA"/>
    <w:rsid w:val="004A5891"/>
    <w:rsid w:val="004B1135"/>
    <w:rsid w:val="004B3A18"/>
    <w:rsid w:val="004C379B"/>
    <w:rsid w:val="004C4790"/>
    <w:rsid w:val="004D0F58"/>
    <w:rsid w:val="004D1202"/>
    <w:rsid w:val="004D468A"/>
    <w:rsid w:val="004E2D6A"/>
    <w:rsid w:val="004E38B5"/>
    <w:rsid w:val="004E41DE"/>
    <w:rsid w:val="004F1D27"/>
    <w:rsid w:val="004F297B"/>
    <w:rsid w:val="004F4A84"/>
    <w:rsid w:val="0050030B"/>
    <w:rsid w:val="0050085D"/>
    <w:rsid w:val="00514DAD"/>
    <w:rsid w:val="00521CC4"/>
    <w:rsid w:val="0052603E"/>
    <w:rsid w:val="00535A24"/>
    <w:rsid w:val="0053674D"/>
    <w:rsid w:val="0054268B"/>
    <w:rsid w:val="00546289"/>
    <w:rsid w:val="00551516"/>
    <w:rsid w:val="00552266"/>
    <w:rsid w:val="00556B0F"/>
    <w:rsid w:val="00565009"/>
    <w:rsid w:val="0057058F"/>
    <w:rsid w:val="005733D0"/>
    <w:rsid w:val="005807A8"/>
    <w:rsid w:val="0058401E"/>
    <w:rsid w:val="0058727C"/>
    <w:rsid w:val="0059035E"/>
    <w:rsid w:val="005B3378"/>
    <w:rsid w:val="005C756F"/>
    <w:rsid w:val="005D3257"/>
    <w:rsid w:val="005E1F18"/>
    <w:rsid w:val="005F09CA"/>
    <w:rsid w:val="005F342D"/>
    <w:rsid w:val="005F71DC"/>
    <w:rsid w:val="00600FF6"/>
    <w:rsid w:val="00602CDE"/>
    <w:rsid w:val="00610640"/>
    <w:rsid w:val="00622805"/>
    <w:rsid w:val="006336A3"/>
    <w:rsid w:val="00634169"/>
    <w:rsid w:val="00641BE0"/>
    <w:rsid w:val="00645BD7"/>
    <w:rsid w:val="00645DE2"/>
    <w:rsid w:val="00646F5A"/>
    <w:rsid w:val="00647A3D"/>
    <w:rsid w:val="0066470F"/>
    <w:rsid w:val="006715E2"/>
    <w:rsid w:val="00671628"/>
    <w:rsid w:val="00673107"/>
    <w:rsid w:val="00674AF6"/>
    <w:rsid w:val="00681212"/>
    <w:rsid w:val="006C5035"/>
    <w:rsid w:val="006D49B6"/>
    <w:rsid w:val="006F7898"/>
    <w:rsid w:val="007102BF"/>
    <w:rsid w:val="007151BE"/>
    <w:rsid w:val="007153A5"/>
    <w:rsid w:val="007423C7"/>
    <w:rsid w:val="00743EDF"/>
    <w:rsid w:val="00750378"/>
    <w:rsid w:val="00782DB5"/>
    <w:rsid w:val="007866A9"/>
    <w:rsid w:val="0078788C"/>
    <w:rsid w:val="00787F05"/>
    <w:rsid w:val="00791CB7"/>
    <w:rsid w:val="00793A10"/>
    <w:rsid w:val="0079668A"/>
    <w:rsid w:val="007B189F"/>
    <w:rsid w:val="007B26AF"/>
    <w:rsid w:val="007B3C98"/>
    <w:rsid w:val="007B53BE"/>
    <w:rsid w:val="007C3F93"/>
    <w:rsid w:val="007D54FD"/>
    <w:rsid w:val="007D6EB3"/>
    <w:rsid w:val="007E04C8"/>
    <w:rsid w:val="007E4392"/>
    <w:rsid w:val="007E45CD"/>
    <w:rsid w:val="007E4BE0"/>
    <w:rsid w:val="007F1627"/>
    <w:rsid w:val="007F57DB"/>
    <w:rsid w:val="007F66BF"/>
    <w:rsid w:val="008019C5"/>
    <w:rsid w:val="00804D26"/>
    <w:rsid w:val="0081221F"/>
    <w:rsid w:val="00817B61"/>
    <w:rsid w:val="00820149"/>
    <w:rsid w:val="0082113E"/>
    <w:rsid w:val="00822143"/>
    <w:rsid w:val="008643BF"/>
    <w:rsid w:val="00867B0D"/>
    <w:rsid w:val="00874BE9"/>
    <w:rsid w:val="00875730"/>
    <w:rsid w:val="00881C7A"/>
    <w:rsid w:val="008837F8"/>
    <w:rsid w:val="0089038D"/>
    <w:rsid w:val="00892C16"/>
    <w:rsid w:val="008A4641"/>
    <w:rsid w:val="008A4E43"/>
    <w:rsid w:val="008B1F18"/>
    <w:rsid w:val="008C27BA"/>
    <w:rsid w:val="008D520A"/>
    <w:rsid w:val="008E398D"/>
    <w:rsid w:val="008E5C18"/>
    <w:rsid w:val="008E7CAB"/>
    <w:rsid w:val="008F7C98"/>
    <w:rsid w:val="00900209"/>
    <w:rsid w:val="00900A59"/>
    <w:rsid w:val="009037C6"/>
    <w:rsid w:val="00913610"/>
    <w:rsid w:val="00914943"/>
    <w:rsid w:val="0092175E"/>
    <w:rsid w:val="00923934"/>
    <w:rsid w:val="00930322"/>
    <w:rsid w:val="009316BB"/>
    <w:rsid w:val="00944F67"/>
    <w:rsid w:val="00950F4A"/>
    <w:rsid w:val="009566EE"/>
    <w:rsid w:val="00981085"/>
    <w:rsid w:val="00981568"/>
    <w:rsid w:val="009838CF"/>
    <w:rsid w:val="009900F1"/>
    <w:rsid w:val="00992351"/>
    <w:rsid w:val="009935D1"/>
    <w:rsid w:val="009B0C91"/>
    <w:rsid w:val="009C0992"/>
    <w:rsid w:val="009E0C98"/>
    <w:rsid w:val="009F17C1"/>
    <w:rsid w:val="009F2E88"/>
    <w:rsid w:val="009F310B"/>
    <w:rsid w:val="009F5D00"/>
    <w:rsid w:val="009F7DD0"/>
    <w:rsid w:val="00A11BAA"/>
    <w:rsid w:val="00A157D0"/>
    <w:rsid w:val="00A23264"/>
    <w:rsid w:val="00A30B53"/>
    <w:rsid w:val="00A314BB"/>
    <w:rsid w:val="00A31B84"/>
    <w:rsid w:val="00A607EA"/>
    <w:rsid w:val="00A61A3E"/>
    <w:rsid w:val="00A90605"/>
    <w:rsid w:val="00A9097C"/>
    <w:rsid w:val="00AA40B8"/>
    <w:rsid w:val="00AA46A8"/>
    <w:rsid w:val="00AA5D18"/>
    <w:rsid w:val="00AC03AA"/>
    <w:rsid w:val="00AC6101"/>
    <w:rsid w:val="00AC6470"/>
    <w:rsid w:val="00AD0A11"/>
    <w:rsid w:val="00AE44CB"/>
    <w:rsid w:val="00AE6C3A"/>
    <w:rsid w:val="00AF04BA"/>
    <w:rsid w:val="00AF5531"/>
    <w:rsid w:val="00B01542"/>
    <w:rsid w:val="00B0564B"/>
    <w:rsid w:val="00B06834"/>
    <w:rsid w:val="00B0753B"/>
    <w:rsid w:val="00B23727"/>
    <w:rsid w:val="00B427C9"/>
    <w:rsid w:val="00B44251"/>
    <w:rsid w:val="00B4789E"/>
    <w:rsid w:val="00B52433"/>
    <w:rsid w:val="00B64BD8"/>
    <w:rsid w:val="00B8272B"/>
    <w:rsid w:val="00B83F84"/>
    <w:rsid w:val="00B86927"/>
    <w:rsid w:val="00BA2033"/>
    <w:rsid w:val="00BC0A3C"/>
    <w:rsid w:val="00BC2CF9"/>
    <w:rsid w:val="00BC4C50"/>
    <w:rsid w:val="00BC6605"/>
    <w:rsid w:val="00BD2956"/>
    <w:rsid w:val="00BE36A1"/>
    <w:rsid w:val="00BE4BC2"/>
    <w:rsid w:val="00BE73A0"/>
    <w:rsid w:val="00BF062A"/>
    <w:rsid w:val="00BF088F"/>
    <w:rsid w:val="00BF4407"/>
    <w:rsid w:val="00C050D0"/>
    <w:rsid w:val="00C115A4"/>
    <w:rsid w:val="00C13684"/>
    <w:rsid w:val="00C26CAD"/>
    <w:rsid w:val="00C30B3C"/>
    <w:rsid w:val="00C3609E"/>
    <w:rsid w:val="00C374AD"/>
    <w:rsid w:val="00C45229"/>
    <w:rsid w:val="00C705F6"/>
    <w:rsid w:val="00C7387A"/>
    <w:rsid w:val="00C91BF9"/>
    <w:rsid w:val="00C92843"/>
    <w:rsid w:val="00C92E03"/>
    <w:rsid w:val="00CA0220"/>
    <w:rsid w:val="00CA02FC"/>
    <w:rsid w:val="00CA37DE"/>
    <w:rsid w:val="00CA7A5F"/>
    <w:rsid w:val="00CC1FA7"/>
    <w:rsid w:val="00CC3117"/>
    <w:rsid w:val="00CE01EF"/>
    <w:rsid w:val="00CE7F68"/>
    <w:rsid w:val="00CF38D9"/>
    <w:rsid w:val="00CF5DF3"/>
    <w:rsid w:val="00CF62F6"/>
    <w:rsid w:val="00D12502"/>
    <w:rsid w:val="00D22384"/>
    <w:rsid w:val="00D3245C"/>
    <w:rsid w:val="00D344D2"/>
    <w:rsid w:val="00D35420"/>
    <w:rsid w:val="00D35CC4"/>
    <w:rsid w:val="00D45E1B"/>
    <w:rsid w:val="00D46B44"/>
    <w:rsid w:val="00D528A6"/>
    <w:rsid w:val="00D61EAC"/>
    <w:rsid w:val="00D73A79"/>
    <w:rsid w:val="00D9112D"/>
    <w:rsid w:val="00DA1CFC"/>
    <w:rsid w:val="00DA5BAC"/>
    <w:rsid w:val="00DB3209"/>
    <w:rsid w:val="00DB6672"/>
    <w:rsid w:val="00DC0B06"/>
    <w:rsid w:val="00DC2324"/>
    <w:rsid w:val="00DC7D7D"/>
    <w:rsid w:val="00DD7D57"/>
    <w:rsid w:val="00DF7D8C"/>
    <w:rsid w:val="00E107AC"/>
    <w:rsid w:val="00E30DD0"/>
    <w:rsid w:val="00E3108E"/>
    <w:rsid w:val="00E3728E"/>
    <w:rsid w:val="00E511EB"/>
    <w:rsid w:val="00E54D11"/>
    <w:rsid w:val="00E7170E"/>
    <w:rsid w:val="00E80863"/>
    <w:rsid w:val="00E869A6"/>
    <w:rsid w:val="00E95D29"/>
    <w:rsid w:val="00EB38A2"/>
    <w:rsid w:val="00EC3889"/>
    <w:rsid w:val="00ED18FE"/>
    <w:rsid w:val="00ED7D84"/>
    <w:rsid w:val="00EE02CE"/>
    <w:rsid w:val="00EE3253"/>
    <w:rsid w:val="00EE40B0"/>
    <w:rsid w:val="00EE4265"/>
    <w:rsid w:val="00EE7935"/>
    <w:rsid w:val="00EF6A79"/>
    <w:rsid w:val="00EF79BD"/>
    <w:rsid w:val="00F06ED0"/>
    <w:rsid w:val="00F073D3"/>
    <w:rsid w:val="00F10BE6"/>
    <w:rsid w:val="00F14AD6"/>
    <w:rsid w:val="00F16843"/>
    <w:rsid w:val="00F21A54"/>
    <w:rsid w:val="00F241BE"/>
    <w:rsid w:val="00F35B06"/>
    <w:rsid w:val="00F3609B"/>
    <w:rsid w:val="00F40347"/>
    <w:rsid w:val="00F41248"/>
    <w:rsid w:val="00F41C4A"/>
    <w:rsid w:val="00F5228F"/>
    <w:rsid w:val="00F74A87"/>
    <w:rsid w:val="00F814B4"/>
    <w:rsid w:val="00F843E8"/>
    <w:rsid w:val="00F959D3"/>
    <w:rsid w:val="00F96953"/>
    <w:rsid w:val="00FB0859"/>
    <w:rsid w:val="00FB58AD"/>
    <w:rsid w:val="00FB6B8B"/>
    <w:rsid w:val="00FC66FB"/>
    <w:rsid w:val="00FD70C3"/>
    <w:rsid w:val="00FE072B"/>
    <w:rsid w:val="00FE2330"/>
    <w:rsid w:val="00FE24DE"/>
    <w:rsid w:val="00FE3887"/>
    <w:rsid w:val="00FF53F9"/>
    <w:rsid w:val="00FF7D1D"/>
    <w:rsid w:val="1D84AF25"/>
    <w:rsid w:val="719FB0EE"/>
  </w:rsids>
  <m:mathPr>
    <m:mathFont m:val="Cambria Math"/>
    <m:brkBin m:val="before"/>
    <m:brkBinSub m:val="--"/>
    <m:smallFrac m:val="0"/>
    <m:dispDef/>
    <m:lMargin m:val="0"/>
    <m:rMargin m:val="0"/>
    <m:defJc m:val="centerGroup"/>
    <m:wrapIndent m:val="1440"/>
    <m:intLim m:val="subSup"/>
    <m:naryLim m:val="undOvr"/>
  </m:mathPr>
  <w:themeFontLang w:val="da-DK"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2"/>
    </o:shapelayout>
  </w:shapeDefaults>
  <w:decimalSymbol w:val=","/>
  <w:listSeparator w:val=";"/>
  <w14:docId w14:val="1097931B"/>
  <w15:docId w15:val="{60DCCCEF-1F6D-4A5B-B174-5585BD3B1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uiPriority="9" w:qFormat="1"/>
    <w:lsdException w:name="heading 1" w:uiPriority="1" w:qFormat="1"/>
    <w:lsdException w:name="heading 2" w:qFormat="1"/>
    <w:lsdException w:name="heading 3" w:uiPriority="1" w:qFormat="1"/>
    <w:lsdException w:name="heading 4" w:uiPriority="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
    <w:qFormat/>
    <w:rsid w:val="00081108"/>
    <w:pPr>
      <w:spacing w:after="240" w:line="280" w:lineRule="atLeast"/>
    </w:pPr>
    <w:rPr>
      <w:rFonts w:ascii="Roboto" w:hAnsi="Roboto"/>
      <w:color w:val="2D3B50" w:themeColor="text2"/>
      <w:szCs w:val="24"/>
    </w:rPr>
  </w:style>
  <w:style w:type="paragraph" w:styleId="Overskrift1">
    <w:name w:val="heading 1"/>
    <w:basedOn w:val="Normal"/>
    <w:next w:val="Normal"/>
    <w:link w:val="Overskrift1Tegn"/>
    <w:uiPriority w:val="1"/>
    <w:qFormat/>
    <w:rsid w:val="00A314BB"/>
    <w:pPr>
      <w:numPr>
        <w:numId w:val="2"/>
      </w:numPr>
      <w:spacing w:line="320" w:lineRule="atLeast"/>
      <w:outlineLvl w:val="0"/>
    </w:pPr>
    <w:rPr>
      <w:rFonts w:ascii="Montserrat H" w:hAnsi="Montserrat H"/>
      <w:b/>
      <w:sz w:val="28"/>
    </w:rPr>
  </w:style>
  <w:style w:type="paragraph" w:styleId="Overskrift2">
    <w:name w:val="heading 2"/>
    <w:basedOn w:val="Normal"/>
    <w:next w:val="Normal"/>
    <w:link w:val="Overskrift2Tegn"/>
    <w:uiPriority w:val="1"/>
    <w:qFormat/>
    <w:rsid w:val="00791CB7"/>
    <w:pPr>
      <w:keepNext/>
      <w:keepLines/>
      <w:spacing w:before="360" w:after="40"/>
      <w:outlineLvl w:val="1"/>
    </w:pPr>
    <w:rPr>
      <w:rFonts w:ascii="Roboto Black" w:eastAsiaTheme="majorEastAsia" w:hAnsi="Roboto Black" w:cstheme="majorBidi"/>
      <w:bCs/>
      <w:sz w:val="22"/>
      <w:szCs w:val="26"/>
    </w:rPr>
  </w:style>
  <w:style w:type="paragraph" w:styleId="Overskrift3">
    <w:name w:val="heading 3"/>
    <w:basedOn w:val="Normal"/>
    <w:next w:val="Normal"/>
    <w:link w:val="Overskrift3Tegn"/>
    <w:uiPriority w:val="1"/>
    <w:qFormat/>
    <w:rsid w:val="00F073D3"/>
    <w:pPr>
      <w:keepNext/>
      <w:keepLines/>
      <w:spacing w:before="360" w:after="20"/>
      <w:outlineLvl w:val="2"/>
    </w:pPr>
    <w:rPr>
      <w:rFonts w:ascii="Roboto Black" w:eastAsiaTheme="majorEastAsia" w:hAnsi="Roboto Black" w:cstheme="majorBidi"/>
      <w:sz w:val="22"/>
    </w:rPr>
  </w:style>
  <w:style w:type="paragraph" w:styleId="Overskrift4">
    <w:name w:val="heading 4"/>
    <w:basedOn w:val="Normal"/>
    <w:next w:val="Normal"/>
    <w:link w:val="Overskrift4Tegn"/>
    <w:uiPriority w:val="1"/>
    <w:qFormat/>
    <w:rsid w:val="00F073D3"/>
    <w:pPr>
      <w:keepNext/>
      <w:keepLines/>
      <w:spacing w:before="240"/>
      <w:outlineLvl w:val="3"/>
    </w:pPr>
    <w:rPr>
      <w:rFonts w:ascii="Roboto Black" w:eastAsiaTheme="majorEastAsia" w:hAnsi="Roboto Black" w:cstheme="majorBid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674AF6"/>
    <w:pPr>
      <w:tabs>
        <w:tab w:val="center" w:pos="4986"/>
        <w:tab w:val="right" w:pos="9972"/>
      </w:tabs>
      <w:spacing w:after="0"/>
    </w:pPr>
  </w:style>
  <w:style w:type="paragraph" w:styleId="Sidefod">
    <w:name w:val="footer"/>
    <w:basedOn w:val="Normal"/>
    <w:link w:val="SidefodTegn"/>
    <w:uiPriority w:val="99"/>
    <w:semiHidden/>
    <w:rsid w:val="00674AF6"/>
    <w:pPr>
      <w:tabs>
        <w:tab w:val="center" w:pos="4986"/>
        <w:tab w:val="right" w:pos="9972"/>
      </w:tabs>
      <w:spacing w:after="0" w:line="240" w:lineRule="exact"/>
      <w:jc w:val="right"/>
    </w:pPr>
    <w:rPr>
      <w:noProof/>
      <w:color w:val="000000"/>
    </w:rPr>
  </w:style>
  <w:style w:type="paragraph" w:customStyle="1" w:styleId="Adresse">
    <w:name w:val="Adresse"/>
    <w:basedOn w:val="Normal"/>
    <w:semiHidden/>
    <w:rsid w:val="00425FAA"/>
    <w:pPr>
      <w:framePr w:hSpace="142" w:wrap="around" w:vAnchor="page" w:hAnchor="page" w:x="7967" w:y="11341"/>
      <w:autoSpaceDE w:val="0"/>
      <w:autoSpaceDN w:val="0"/>
      <w:adjustRightInd w:val="0"/>
      <w:spacing w:line="240" w:lineRule="auto"/>
      <w:suppressOverlap/>
      <w:jc w:val="right"/>
    </w:pPr>
    <w:rPr>
      <w:rFonts w:cs="Calibri"/>
      <w:color w:val="787878"/>
      <w:sz w:val="18"/>
      <w:szCs w:val="18"/>
    </w:rPr>
  </w:style>
  <w:style w:type="paragraph" w:customStyle="1" w:styleId="TypografiAdresseMnsterMassiv100Hvid">
    <w:name w:val="Typografi Adresse + Mønster: Massiv (100%) (Hvid)"/>
    <w:basedOn w:val="Adresse"/>
    <w:semiHidden/>
    <w:rsid w:val="00B0564B"/>
    <w:pPr>
      <w:framePr w:wrap="around"/>
      <w:shd w:val="solid" w:color="FFFFFF" w:fill="FFFFFF"/>
      <w:spacing w:line="260" w:lineRule="exact"/>
    </w:pPr>
    <w:rPr>
      <w:szCs w:val="20"/>
    </w:rPr>
  </w:style>
  <w:style w:type="paragraph" w:customStyle="1" w:styleId="TypografiAdresseMnsterMassiv100Hvid1">
    <w:name w:val="Typografi Adresse + Mønster: Massiv (100%) (Hvid)1"/>
    <w:basedOn w:val="Adresse"/>
    <w:semiHidden/>
    <w:rsid w:val="00B0564B"/>
    <w:pPr>
      <w:framePr w:wrap="around"/>
      <w:shd w:val="solid" w:color="FFFFFF" w:fill="FFFFFF"/>
    </w:pPr>
    <w:rPr>
      <w:szCs w:val="20"/>
    </w:rPr>
  </w:style>
  <w:style w:type="paragraph" w:customStyle="1" w:styleId="Dato1">
    <w:name w:val="Dato1"/>
    <w:autoRedefine/>
    <w:semiHidden/>
    <w:rsid w:val="00342EA9"/>
    <w:pPr>
      <w:framePr w:w="2835" w:h="284" w:hRule="exact" w:wrap="around" w:vAnchor="page" w:hAnchor="page" w:x="5784" w:y="3970"/>
      <w:shd w:val="solid" w:color="FFFFFF" w:fill="FFFFFF"/>
      <w:spacing w:line="360" w:lineRule="auto"/>
    </w:pPr>
    <w:rPr>
      <w:rFonts w:ascii="Verdana" w:hAnsi="Verdana"/>
      <w:noProof/>
      <w:sz w:val="18"/>
      <w:szCs w:val="18"/>
    </w:rPr>
  </w:style>
  <w:style w:type="table" w:styleId="Tabel-Gitter">
    <w:name w:val="Table Grid"/>
    <w:basedOn w:val="Tabel-Normal"/>
    <w:uiPriority w:val="39"/>
    <w:rsid w:val="00354F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1"/>
    <w:rsid w:val="00A314BB"/>
    <w:rPr>
      <w:rFonts w:ascii="Montserrat H" w:hAnsi="Montserrat H"/>
      <w:b/>
      <w:color w:val="2D3B50" w:themeColor="text2"/>
      <w:sz w:val="28"/>
      <w:szCs w:val="24"/>
    </w:rPr>
  </w:style>
  <w:style w:type="paragraph" w:styleId="Markeringsbobletekst">
    <w:name w:val="Balloon Text"/>
    <w:basedOn w:val="Normal"/>
    <w:link w:val="MarkeringsbobletekstTegn"/>
    <w:semiHidden/>
    <w:rsid w:val="00D9112D"/>
    <w:rPr>
      <w:rFonts w:ascii="Tahoma" w:hAnsi="Tahoma" w:cs="Tahoma"/>
      <w:szCs w:val="16"/>
    </w:rPr>
  </w:style>
  <w:style w:type="character" w:customStyle="1" w:styleId="MarkeringsbobletekstTegn">
    <w:name w:val="Markeringsbobletekst Tegn"/>
    <w:basedOn w:val="Standardskrifttypeiafsnit"/>
    <w:link w:val="Markeringsbobletekst"/>
    <w:semiHidden/>
    <w:rsid w:val="00104A40"/>
    <w:rPr>
      <w:rFonts w:ascii="Tahoma" w:hAnsi="Tahoma" w:cs="Tahoma"/>
      <w:sz w:val="16"/>
      <w:szCs w:val="16"/>
    </w:rPr>
  </w:style>
  <w:style w:type="character" w:styleId="Hyperlink">
    <w:name w:val="Hyperlink"/>
    <w:basedOn w:val="Standardskrifttypeiafsnit"/>
    <w:uiPriority w:val="99"/>
    <w:rsid w:val="00DA5BAC"/>
    <w:rPr>
      <w:color w:val="2D3B50" w:themeColor="text2"/>
      <w:u w:val="single"/>
    </w:rPr>
  </w:style>
  <w:style w:type="paragraph" w:customStyle="1" w:styleId="Hjlpetekst">
    <w:name w:val="Hjælpetekst"/>
    <w:basedOn w:val="Sidehoved"/>
    <w:semiHidden/>
    <w:qFormat/>
    <w:rsid w:val="00981568"/>
    <w:pPr>
      <w:ind w:right="2720"/>
    </w:pPr>
    <w:rPr>
      <w:i/>
      <w:vanish/>
      <w:color w:val="C00000"/>
    </w:rPr>
  </w:style>
  <w:style w:type="character" w:customStyle="1" w:styleId="Overskrift2Tegn">
    <w:name w:val="Overskrift 2 Tegn"/>
    <w:basedOn w:val="Standardskrifttypeiafsnit"/>
    <w:link w:val="Overskrift2"/>
    <w:uiPriority w:val="1"/>
    <w:rsid w:val="00791CB7"/>
    <w:rPr>
      <w:rFonts w:ascii="Roboto Black" w:eastAsiaTheme="majorEastAsia" w:hAnsi="Roboto Black" w:cstheme="majorBidi"/>
      <w:bCs/>
      <w:color w:val="2D3B50" w:themeColor="text2"/>
      <w:sz w:val="22"/>
      <w:szCs w:val="26"/>
    </w:rPr>
  </w:style>
  <w:style w:type="paragraph" w:styleId="Listeafsnit">
    <w:name w:val="List Paragraph"/>
    <w:basedOn w:val="Normal"/>
    <w:link w:val="ListeafsnitTegn"/>
    <w:uiPriority w:val="34"/>
    <w:qFormat/>
    <w:rsid w:val="004A0BCA"/>
    <w:pPr>
      <w:numPr>
        <w:numId w:val="1"/>
      </w:numPr>
      <w:spacing w:before="240"/>
      <w:ind w:left="284" w:hanging="284"/>
      <w:contextualSpacing/>
    </w:pPr>
  </w:style>
  <w:style w:type="character" w:customStyle="1" w:styleId="SidefodTegn">
    <w:name w:val="Sidefod Tegn"/>
    <w:basedOn w:val="Standardskrifttypeiafsnit"/>
    <w:link w:val="Sidefod"/>
    <w:uiPriority w:val="99"/>
    <w:semiHidden/>
    <w:rsid w:val="00674AF6"/>
    <w:rPr>
      <w:rFonts w:ascii="Roboto" w:hAnsi="Roboto"/>
      <w:noProof/>
      <w:color w:val="000000"/>
      <w:szCs w:val="24"/>
    </w:rPr>
  </w:style>
  <w:style w:type="paragraph" w:customStyle="1" w:styleId="Dokumentdato">
    <w:name w:val="Dokumentdato"/>
    <w:basedOn w:val="Normal"/>
    <w:uiPriority w:val="2"/>
    <w:semiHidden/>
    <w:qFormat/>
    <w:rsid w:val="007102BF"/>
    <w:pPr>
      <w:jc w:val="center"/>
    </w:pPr>
    <w:rPr>
      <w:noProof/>
    </w:rPr>
  </w:style>
  <w:style w:type="paragraph" w:customStyle="1" w:styleId="Modtagernavn">
    <w:name w:val="Modtagernavn"/>
    <w:basedOn w:val="Normal"/>
    <w:uiPriority w:val="2"/>
    <w:semiHidden/>
    <w:qFormat/>
    <w:rsid w:val="0035471C"/>
  </w:style>
  <w:style w:type="paragraph" w:customStyle="1" w:styleId="Brevdato">
    <w:name w:val="Brevdato"/>
    <w:basedOn w:val="Normal"/>
    <w:next w:val="Normal"/>
    <w:uiPriority w:val="2"/>
    <w:semiHidden/>
    <w:qFormat/>
    <w:rsid w:val="000404ED"/>
    <w:pPr>
      <w:framePr w:hSpace="142" w:wrap="around" w:vAnchor="page" w:hAnchor="margin" w:y="2241"/>
      <w:suppressOverlap/>
    </w:pPr>
    <w:rPr>
      <w:b/>
      <w:color w:val="E55C43" w:themeColor="accent1"/>
    </w:rPr>
  </w:style>
  <w:style w:type="paragraph" w:customStyle="1" w:styleId="Firmanavn">
    <w:name w:val="Firmanavn"/>
    <w:basedOn w:val="Sidefod"/>
    <w:uiPriority w:val="2"/>
    <w:semiHidden/>
    <w:qFormat/>
    <w:rsid w:val="00FB0859"/>
    <w:rPr>
      <w:rFonts w:ascii="Montserrat" w:hAnsi="Montserrat"/>
      <w:b/>
    </w:rPr>
  </w:style>
  <w:style w:type="paragraph" w:customStyle="1" w:styleId="Navn">
    <w:name w:val="Navn"/>
    <w:basedOn w:val="Normal"/>
    <w:uiPriority w:val="2"/>
    <w:semiHidden/>
    <w:qFormat/>
    <w:rsid w:val="004F4A84"/>
    <w:pPr>
      <w:keepNext/>
    </w:pPr>
    <w:rPr>
      <w:b/>
    </w:rPr>
  </w:style>
  <w:style w:type="character" w:customStyle="1" w:styleId="Overskrift3Tegn">
    <w:name w:val="Overskrift 3 Tegn"/>
    <w:basedOn w:val="Standardskrifttypeiafsnit"/>
    <w:link w:val="Overskrift3"/>
    <w:uiPriority w:val="1"/>
    <w:rsid w:val="00F073D3"/>
    <w:rPr>
      <w:rFonts w:ascii="Roboto Black" w:eastAsiaTheme="majorEastAsia" w:hAnsi="Roboto Black" w:cstheme="majorBidi"/>
      <w:color w:val="000000" w:themeColor="text1"/>
      <w:sz w:val="22"/>
      <w:szCs w:val="24"/>
    </w:rPr>
  </w:style>
  <w:style w:type="paragraph" w:customStyle="1" w:styleId="Vejledning">
    <w:name w:val="Vejledning"/>
    <w:basedOn w:val="Normal"/>
    <w:uiPriority w:val="2"/>
    <w:semiHidden/>
    <w:qFormat/>
    <w:rsid w:val="0082113E"/>
    <w:rPr>
      <w:vanish/>
      <w:color w:val="0070C0"/>
      <w:sz w:val="19"/>
      <w:szCs w:val="19"/>
    </w:rPr>
  </w:style>
  <w:style w:type="character" w:customStyle="1" w:styleId="Overskrift4Tegn">
    <w:name w:val="Overskrift 4 Tegn"/>
    <w:basedOn w:val="Standardskrifttypeiafsnit"/>
    <w:link w:val="Overskrift4"/>
    <w:uiPriority w:val="1"/>
    <w:rsid w:val="00F073D3"/>
    <w:rPr>
      <w:rFonts w:ascii="Roboto Black" w:eastAsiaTheme="majorEastAsia" w:hAnsi="Roboto Black" w:cstheme="majorBidi"/>
      <w:iCs/>
      <w:color w:val="000000" w:themeColor="text1"/>
      <w:szCs w:val="24"/>
    </w:rPr>
  </w:style>
  <w:style w:type="paragraph" w:customStyle="1" w:styleId="Normaludenafstand">
    <w:name w:val="Normal uden afstand"/>
    <w:basedOn w:val="Normal"/>
    <w:uiPriority w:val="2"/>
    <w:qFormat/>
    <w:rsid w:val="00674AF6"/>
    <w:pPr>
      <w:spacing w:after="0"/>
    </w:pPr>
  </w:style>
  <w:style w:type="character" w:styleId="BesgtLink">
    <w:name w:val="FollowedHyperlink"/>
    <w:basedOn w:val="Standardskrifttypeiafsnit"/>
    <w:semiHidden/>
    <w:unhideWhenUsed/>
    <w:rsid w:val="00DA5BAC"/>
    <w:rPr>
      <w:color w:val="2D3B50" w:themeColor="text2"/>
      <w:u w:val="single"/>
    </w:rPr>
  </w:style>
  <w:style w:type="table" w:styleId="Gittertabel1-lys-farve1">
    <w:name w:val="Grid Table 1 Light Accent 1"/>
    <w:basedOn w:val="Tabel-Normal"/>
    <w:uiPriority w:val="46"/>
    <w:rsid w:val="00535A24"/>
    <w:tblPr>
      <w:tblStyleRowBandSize w:val="1"/>
      <w:tblStyleColBandSize w:val="1"/>
      <w:tblBorders>
        <w:top w:val="single" w:sz="4" w:space="0" w:color="F4BDB3" w:themeColor="accent1" w:themeTint="66"/>
        <w:left w:val="single" w:sz="4" w:space="0" w:color="F4BDB3" w:themeColor="accent1" w:themeTint="66"/>
        <w:bottom w:val="single" w:sz="4" w:space="0" w:color="F4BDB3" w:themeColor="accent1" w:themeTint="66"/>
        <w:right w:val="single" w:sz="4" w:space="0" w:color="F4BDB3" w:themeColor="accent1" w:themeTint="66"/>
        <w:insideH w:val="single" w:sz="4" w:space="0" w:color="F4BDB3" w:themeColor="accent1" w:themeTint="66"/>
        <w:insideV w:val="single" w:sz="4" w:space="0" w:color="F4BDB3" w:themeColor="accent1" w:themeTint="66"/>
      </w:tblBorders>
    </w:tblPr>
    <w:tblStylePr w:type="firstRow">
      <w:rPr>
        <w:b/>
        <w:bCs/>
      </w:rPr>
      <w:tblPr/>
      <w:tcPr>
        <w:tcBorders>
          <w:bottom w:val="single" w:sz="12" w:space="0" w:color="EF9C8D" w:themeColor="accent1" w:themeTint="99"/>
        </w:tcBorders>
      </w:tcPr>
    </w:tblStylePr>
    <w:tblStylePr w:type="lastRow">
      <w:rPr>
        <w:b/>
        <w:bCs/>
      </w:rPr>
      <w:tblPr/>
      <w:tcPr>
        <w:tcBorders>
          <w:top w:val="double" w:sz="2" w:space="0" w:color="EF9C8D" w:themeColor="accent1" w:themeTint="99"/>
        </w:tcBorders>
      </w:tcPr>
    </w:tblStylePr>
    <w:tblStylePr w:type="firstCol">
      <w:rPr>
        <w:b/>
        <w:bCs/>
      </w:rPr>
    </w:tblStylePr>
    <w:tblStylePr w:type="lastCol">
      <w:rPr>
        <w:b/>
        <w:bCs/>
      </w:rPr>
    </w:tblStylePr>
  </w:style>
  <w:style w:type="paragraph" w:customStyle="1" w:styleId="Titelpperiode">
    <w:name w:val="Titel på periode"/>
    <w:basedOn w:val="Normal"/>
    <w:next w:val="Normal"/>
    <w:link w:val="TitelpperiodeTegn"/>
    <w:uiPriority w:val="9"/>
    <w:qFormat/>
    <w:rsid w:val="00535A24"/>
    <w:rPr>
      <w:rFonts w:ascii="Roboto Black" w:hAnsi="Roboto Black"/>
      <w:color w:val="E55C43" w:themeColor="accent1"/>
      <w:sz w:val="24"/>
    </w:rPr>
  </w:style>
  <w:style w:type="character" w:customStyle="1" w:styleId="TitelpperiodeTegn">
    <w:name w:val="Titel på periode Tegn"/>
    <w:basedOn w:val="Standardskrifttypeiafsnit"/>
    <w:link w:val="Titelpperiode"/>
    <w:uiPriority w:val="9"/>
    <w:rsid w:val="00535A24"/>
    <w:rPr>
      <w:rFonts w:ascii="Roboto Black" w:hAnsi="Roboto Black"/>
      <w:color w:val="E55C43" w:themeColor="accent1"/>
      <w:sz w:val="24"/>
      <w:szCs w:val="24"/>
    </w:rPr>
  </w:style>
  <w:style w:type="paragraph" w:styleId="Indholdsfortegnelse1">
    <w:name w:val="toc 1"/>
    <w:basedOn w:val="Normal"/>
    <w:next w:val="Normal"/>
    <w:autoRedefine/>
    <w:uiPriority w:val="39"/>
    <w:unhideWhenUsed/>
    <w:rsid w:val="00535A24"/>
    <w:pPr>
      <w:spacing w:after="100"/>
    </w:pPr>
  </w:style>
  <w:style w:type="paragraph" w:customStyle="1" w:styleId="Version">
    <w:name w:val="Version"/>
    <w:basedOn w:val="Normal"/>
    <w:uiPriority w:val="2"/>
    <w:semiHidden/>
    <w:qFormat/>
    <w:rsid w:val="00610640"/>
    <w:pPr>
      <w:keepNext/>
      <w:keepLines/>
    </w:pPr>
    <w:rPr>
      <w:rFonts w:eastAsia="SimSun" w:cs="Mangal"/>
      <w:b/>
      <w:bCs/>
      <w:color w:val="2D3150"/>
      <w:szCs w:val="26"/>
    </w:rPr>
  </w:style>
  <w:style w:type="character" w:styleId="Ulstomtale">
    <w:name w:val="Unresolved Mention"/>
    <w:basedOn w:val="Standardskrifttypeiafsnit"/>
    <w:uiPriority w:val="99"/>
    <w:semiHidden/>
    <w:unhideWhenUsed/>
    <w:rsid w:val="001B181E"/>
    <w:rPr>
      <w:color w:val="605E5C"/>
      <w:shd w:val="clear" w:color="auto" w:fill="E1DFDD"/>
    </w:rPr>
  </w:style>
  <w:style w:type="character" w:customStyle="1" w:styleId="ListeafsnitTegn">
    <w:name w:val="Listeafsnit Tegn"/>
    <w:basedOn w:val="Standardskrifttypeiafsnit"/>
    <w:link w:val="Listeafsnit"/>
    <w:uiPriority w:val="34"/>
    <w:rsid w:val="000D1120"/>
    <w:rPr>
      <w:rFonts w:ascii="Roboto" w:hAnsi="Roboto"/>
      <w:color w:val="2D3B50" w:themeColor="text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539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sosuh.dk/media/joyeks3a/28012026-pau-eux-gf2-hf-s1-s2a-s2b-s3-s4-august-2024.pdf" TargetMode="External"/><Relationship Id="rId17" Type="http://schemas.openxmlformats.org/officeDocument/2006/relationships/hyperlink" Target="https://sosuh.dk/media/joyeks3a/28012026-pau-eux-gf2-hf-s1-s2a-s2b-s3-s4-august-2024.pdf" TargetMode="External"/><Relationship Id="rId25" Type="http://schemas.openxmlformats.org/officeDocument/2006/relationships/hyperlink" Target="https://sosuh.dk/media/joyeks3a/28012026-pau-eux-gf2-hf-s1-s2a-s2b-s3-s4-august-2024.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sosuh.dk/media/joyeks3a/28012026-pau-eux-gf2-hf-s1-s2a-s2b-s3-s4-august-2024.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sosuh.dk/media/joyeks3a/28012026-pau-eux-gf2-hf-s1-s2a-s2b-s3-s4-august-2024.pdf" TargetMode="External"/><Relationship Id="rId23" Type="http://schemas.openxmlformats.org/officeDocument/2006/relationships/hyperlink" Target="https://sosuh.dk/media/joyeks3a/28012026-pau-eux-gf2-hf-s1-s2a-s2b-s3-s4-august-2024.pdf"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sosuh.dk/media/joyeks3a/28012026-pau-eux-gf2-hf-s1-s2a-s2b-s3-s4-august-2024.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sosuh.dk/media/joyeks3a/28012026-pau-eux-gf2-hf-s1-s2a-s2b-s3-s4-august-2024.pdf"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Skabeloner\SOSU_H%20logo.dotm" TargetMode="External"/></Relationships>
</file>

<file path=word/theme/theme1.xml><?xml version="1.0" encoding="utf-8"?>
<a:theme xmlns:a="http://schemas.openxmlformats.org/drawingml/2006/main" name="Kontortema">
  <a:themeElements>
    <a:clrScheme name="SOSU H farver">
      <a:dk1>
        <a:sysClr val="windowText" lastClr="000000"/>
      </a:dk1>
      <a:lt1>
        <a:sysClr val="window" lastClr="FFFFFF"/>
      </a:lt1>
      <a:dk2>
        <a:srgbClr val="2D3B50"/>
      </a:dk2>
      <a:lt2>
        <a:srgbClr val="FFF9EF"/>
      </a:lt2>
      <a:accent1>
        <a:srgbClr val="E55C43"/>
      </a:accent1>
      <a:accent2>
        <a:srgbClr val="E7A831"/>
      </a:accent2>
      <a:accent3>
        <a:srgbClr val="319791"/>
      </a:accent3>
      <a:accent4>
        <a:srgbClr val="FCD8D7"/>
      </a:accent4>
      <a:accent5>
        <a:srgbClr val="CCE2D1"/>
      </a:accent5>
      <a:accent6>
        <a:srgbClr val="FFF9EF"/>
      </a:accent6>
      <a:hlink>
        <a:srgbClr val="2D3B50"/>
      </a:hlink>
      <a:folHlink>
        <a:srgbClr val="2D3B5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0a8b2ed-d372-4695-880a-7af908dd89a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AD377BA9733B4D9CC01A3EF73B6C2E" ma:contentTypeVersion="10" ma:contentTypeDescription="Create a new document." ma:contentTypeScope="" ma:versionID="1e3552b8392e9dc1266880fdb9c4376e">
  <xsd:schema xmlns:xsd="http://www.w3.org/2001/XMLSchema" xmlns:xs="http://www.w3.org/2001/XMLSchema" xmlns:p="http://schemas.microsoft.com/office/2006/metadata/properties" xmlns:ns2="20a8b2ed-d372-4695-880a-7af908dd89a5" targetNamespace="http://schemas.microsoft.com/office/2006/metadata/properties" ma:root="true" ma:fieldsID="11f078700c06e1830bf07d62cc098bff" ns2:_="">
    <xsd:import namespace="20a8b2ed-d372-4695-880a-7af908dd89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a8b2ed-d372-4695-880a-7af908dd89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1c7dc5c-db74-4548-abc7-fe86bef5245b" ma:termSetId="09814cd3-568e-fe90-9814-8d621ff8fb84" ma:anchorId="fba54fb3-c3e1-fe81-a776-ca4b69148c4d" ma:open="true" ma:isKeyword="false">
      <xsd:complexType>
        <xsd:sequence>
          <xsd:element ref="pc:Terms" minOccurs="0" maxOccurs="1"/>
        </xsd:sequence>
      </xsd:complexType>
    </xsd:element>
    <xsd:element name="MediaServiceLocation" ma:index="14" nillable="true" ma:displayName="Location" ma:indexed="true"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3A0BC2-F0ED-4362-AC11-15C1115A076C}">
  <ds:schemaRefs>
    <ds:schemaRef ds:uri="http://schemas.openxmlformats.org/officeDocument/2006/bibliography"/>
  </ds:schemaRefs>
</ds:datastoreItem>
</file>

<file path=customXml/itemProps2.xml><?xml version="1.0" encoding="utf-8"?>
<ds:datastoreItem xmlns:ds="http://schemas.openxmlformats.org/officeDocument/2006/customXml" ds:itemID="{4D9B984F-5640-4856-B573-A8A351A7A14F}">
  <ds:schemaRefs>
    <ds:schemaRef ds:uri="http://schemas.microsoft.com/office/2006/metadata/properties"/>
    <ds:schemaRef ds:uri="http://schemas.microsoft.com/office/infopath/2007/PartnerControls"/>
    <ds:schemaRef ds:uri="20a8b2ed-d372-4695-880a-7af908dd89a5"/>
  </ds:schemaRefs>
</ds:datastoreItem>
</file>

<file path=customXml/itemProps3.xml><?xml version="1.0" encoding="utf-8"?>
<ds:datastoreItem xmlns:ds="http://schemas.openxmlformats.org/officeDocument/2006/customXml" ds:itemID="{1DB1F27D-4D43-47EB-9F4A-960498394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a8b2ed-d372-4695-880a-7af908dd89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827DA7-3562-4E6B-A1B4-FBF73860D9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SOSU_H logo</Template>
  <TotalTime>176</TotalTime>
  <Pages>11</Pages>
  <Words>902</Words>
  <Characters>6097</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Dialogværktøjj SSA 2025</vt:lpstr>
    </vt:vector>
  </TitlesOfParts>
  <Company>Word Specialisten v/Helle Nielsen</Company>
  <LinksUpToDate>false</LinksUpToDate>
  <CharactersWithSpaces>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Dialogværktøjj SSA 2025</dc:title>
  <dc:subject/>
  <dc:creator>Malene Dalgaard</dc:creator>
  <cp:keywords/>
  <dc:description/>
  <cp:lastModifiedBy>Seval Ucak Simsek</cp:lastModifiedBy>
  <cp:revision>15</cp:revision>
  <dcterms:created xsi:type="dcterms:W3CDTF">2025-11-12T15:10:00Z</dcterms:created>
  <dcterms:modified xsi:type="dcterms:W3CDTF">2026-05-12T08:00:00Z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Name">
    <vt:lpwstr>Aleris-Hamlet_Letter</vt:lpwstr>
  </property>
  <property fmtid="{D5CDD505-2E9C-101B-9397-08002B2CF9AE}" pid="3" name="ContentTypeId">
    <vt:lpwstr>0x010100E5AD377BA9733B4D9CC01A3EF73B6C2E</vt:lpwstr>
  </property>
  <property fmtid="{D5CDD505-2E9C-101B-9397-08002B2CF9AE}" pid="4" name="MediaServiceImageTags">
    <vt:lpwstr/>
  </property>
</Properties>
</file>